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A12FB" w14:textId="24D2DC48" w:rsidR="007E3475" w:rsidRPr="00F5447D" w:rsidRDefault="007E3475" w:rsidP="00F5447D">
      <w:pPr>
        <w:pStyle w:val="Title"/>
        <w:rPr>
          <w:b/>
        </w:rPr>
      </w:pPr>
      <w:r w:rsidRPr="00F5447D">
        <w:t>Request for Non-C.E. Activity</w:t>
      </w:r>
    </w:p>
    <w:p w14:paraId="3A097EAD" w14:textId="3FE884CB" w:rsidR="007E3475" w:rsidRPr="00886CBF" w:rsidRDefault="007E3475" w:rsidP="00886CBF">
      <w:pPr>
        <w:pStyle w:val="Heading1"/>
        <w:spacing w:before="0"/>
        <w:rPr>
          <w:rStyle w:val="Emphasis"/>
          <w:rFonts w:asciiTheme="minorHAnsi" w:hAnsiTheme="minorHAnsi" w:cstheme="minorHAnsi"/>
          <w:b w:val="0"/>
          <w:bCs/>
          <w:color w:val="1F497D" w:themeColor="text2"/>
          <w:sz w:val="32"/>
          <w:szCs w:val="32"/>
        </w:rPr>
      </w:pPr>
      <w:r w:rsidRPr="00886CBF">
        <w:rPr>
          <w:rFonts w:asciiTheme="minorHAnsi" w:hAnsiTheme="minorHAnsi" w:cstheme="minorHAnsi"/>
          <w:color w:val="1F497D" w:themeColor="text2"/>
          <w:sz w:val="28"/>
          <w:szCs w:val="28"/>
        </w:rPr>
        <w:t>Information/Instructions: Please Read Carefully</w:t>
      </w:r>
    </w:p>
    <w:p w14:paraId="26B641E3" w14:textId="1BEEF2A3" w:rsidR="00802DF4" w:rsidRPr="00D62882" w:rsidRDefault="00A32FD3" w:rsidP="00C847AB">
      <w:pPr>
        <w:ind w:left="180" w:firstLine="0"/>
        <w:rPr>
          <w:rFonts w:cstheme="minorHAnsi"/>
          <w:sz w:val="24"/>
          <w:szCs w:val="24"/>
        </w:rPr>
      </w:pPr>
      <w:r w:rsidRPr="00D62882">
        <w:rPr>
          <w:rFonts w:cstheme="minorHAnsi"/>
          <w:b/>
          <w:bCs/>
          <w:sz w:val="24"/>
          <w:szCs w:val="24"/>
        </w:rPr>
        <w:t>A</w:t>
      </w:r>
      <w:r w:rsidR="00614736">
        <w:rPr>
          <w:rFonts w:cstheme="minorHAnsi"/>
          <w:b/>
          <w:bCs/>
          <w:sz w:val="24"/>
          <w:szCs w:val="24"/>
        </w:rPr>
        <w:t>pplications:</w:t>
      </w:r>
    </w:p>
    <w:p w14:paraId="390A56D1" w14:textId="702A0339" w:rsidR="00802DF4" w:rsidRDefault="00802DF4" w:rsidP="00802DF4">
      <w:pPr>
        <w:pStyle w:val="ListParagraph"/>
        <w:numPr>
          <w:ilvl w:val="0"/>
          <w:numId w:val="16"/>
        </w:numPr>
        <w:rPr>
          <w:rFonts w:cstheme="minorHAnsi"/>
        </w:rPr>
      </w:pPr>
      <w:r w:rsidRPr="00BB4B32">
        <w:rPr>
          <w:rFonts w:cstheme="minorHAnsi"/>
        </w:rPr>
        <w:t xml:space="preserve">This application is for activities that will not receive continuing education </w:t>
      </w:r>
      <w:proofErr w:type="gramStart"/>
      <w:r w:rsidRPr="00BB4B32">
        <w:rPr>
          <w:rFonts w:cstheme="minorHAnsi"/>
        </w:rPr>
        <w:t>contact hour</w:t>
      </w:r>
      <w:proofErr w:type="gramEnd"/>
      <w:r w:rsidRPr="00BB4B32">
        <w:rPr>
          <w:rFonts w:cstheme="minorHAnsi"/>
        </w:rPr>
        <w:t xml:space="preserve"> </w:t>
      </w:r>
      <w:proofErr w:type="gramStart"/>
      <w:r w:rsidR="00CB4547" w:rsidRPr="00BB4B32">
        <w:rPr>
          <w:rFonts w:cstheme="minorHAnsi"/>
        </w:rPr>
        <w:t>credit</w:t>
      </w:r>
      <w:r w:rsidRPr="00BB4B32">
        <w:rPr>
          <w:rFonts w:cstheme="minorHAnsi"/>
        </w:rPr>
        <w:t>, but</w:t>
      </w:r>
      <w:proofErr w:type="gramEnd"/>
      <w:r w:rsidRPr="00BB4B32">
        <w:rPr>
          <w:rFonts w:cstheme="minorHAnsi"/>
        </w:rPr>
        <w:t xml:space="preserve"> will be entered into attendees UC</w:t>
      </w:r>
      <w:r w:rsidR="009120D5" w:rsidRPr="00BB4B32">
        <w:rPr>
          <w:rFonts w:cstheme="minorHAnsi"/>
        </w:rPr>
        <w:t xml:space="preserve"> </w:t>
      </w:r>
      <w:r w:rsidRPr="00BB4B32">
        <w:rPr>
          <w:rFonts w:cstheme="minorHAnsi"/>
        </w:rPr>
        <w:t>Learning transcript.</w:t>
      </w:r>
    </w:p>
    <w:p w14:paraId="7B6C0CA8" w14:textId="77777777" w:rsidR="00BB4B32" w:rsidRPr="00BB4B32" w:rsidRDefault="00BB4B32" w:rsidP="00BB4B32">
      <w:pPr>
        <w:pStyle w:val="ListParagraph"/>
        <w:numPr>
          <w:ilvl w:val="0"/>
          <w:numId w:val="16"/>
        </w:numPr>
        <w:rPr>
          <w:rFonts w:cstheme="minorHAnsi"/>
        </w:rPr>
      </w:pPr>
      <w:r w:rsidRPr="00BB4B32">
        <w:rPr>
          <w:rFonts w:cstheme="minorHAnsi"/>
        </w:rPr>
        <w:t xml:space="preserve">For assistance/questions call or visit the Center for Professional Practice of Nursing office, 4900 Broadway, Suite #1630, (916) 734-9790. </w:t>
      </w:r>
    </w:p>
    <w:p w14:paraId="35F10C27" w14:textId="77777777" w:rsidR="00BB4B32" w:rsidRPr="00BB4B32" w:rsidRDefault="00BB4B32" w:rsidP="00BB4B32">
      <w:pPr>
        <w:pStyle w:val="ListParagraph"/>
        <w:ind w:firstLine="0"/>
        <w:rPr>
          <w:rFonts w:cstheme="minorHAnsi"/>
        </w:rPr>
      </w:pPr>
    </w:p>
    <w:p w14:paraId="6F4367E9" w14:textId="77777777" w:rsidR="00D62882" w:rsidRPr="00614736" w:rsidRDefault="00D62882" w:rsidP="00BB4B32">
      <w:pPr>
        <w:ind w:left="180" w:firstLine="0"/>
        <w:rPr>
          <w:rFonts w:cstheme="minorHAnsi"/>
          <w:b/>
          <w:bCs/>
          <w:sz w:val="24"/>
          <w:szCs w:val="24"/>
        </w:rPr>
      </w:pPr>
      <w:r w:rsidRPr="00614736">
        <w:rPr>
          <w:rFonts w:cstheme="minorHAnsi"/>
          <w:b/>
          <w:bCs/>
          <w:sz w:val="24"/>
          <w:szCs w:val="24"/>
        </w:rPr>
        <w:t>R</w:t>
      </w:r>
      <w:r w:rsidR="000976C0" w:rsidRPr="00614736">
        <w:rPr>
          <w:rFonts w:cstheme="minorHAnsi"/>
          <w:b/>
          <w:bCs/>
          <w:sz w:val="24"/>
          <w:szCs w:val="24"/>
        </w:rPr>
        <w:t>equired</w:t>
      </w:r>
      <w:r w:rsidRPr="00614736">
        <w:rPr>
          <w:rFonts w:cstheme="minorHAnsi"/>
          <w:b/>
          <w:bCs/>
          <w:sz w:val="24"/>
          <w:szCs w:val="24"/>
        </w:rPr>
        <w:t xml:space="preserve"> Form Information:</w:t>
      </w:r>
    </w:p>
    <w:p w14:paraId="11A66951" w14:textId="7D3ABF9C" w:rsidR="000976C0" w:rsidRPr="00BB4B32" w:rsidRDefault="000976C0" w:rsidP="00BB4B32">
      <w:pPr>
        <w:pStyle w:val="ListParagraph"/>
        <w:numPr>
          <w:ilvl w:val="0"/>
          <w:numId w:val="16"/>
        </w:numPr>
        <w:ind w:right="180"/>
        <w:rPr>
          <w:rFonts w:cstheme="minorHAnsi"/>
        </w:rPr>
      </w:pPr>
      <w:r w:rsidRPr="00BB4B32">
        <w:rPr>
          <w:rFonts w:cstheme="minorHAnsi"/>
        </w:rPr>
        <w:t xml:space="preserve">Submitter </w:t>
      </w:r>
      <w:r w:rsidR="00614736">
        <w:rPr>
          <w:rFonts w:cstheme="minorHAnsi"/>
        </w:rPr>
        <w:t>I</w:t>
      </w:r>
      <w:r w:rsidRPr="00BB4B32">
        <w:rPr>
          <w:rFonts w:cstheme="minorHAnsi"/>
        </w:rPr>
        <w:t>nformation</w:t>
      </w:r>
      <w:r w:rsidR="00614736">
        <w:rPr>
          <w:rFonts w:cstheme="minorHAnsi"/>
        </w:rPr>
        <w:t>: C</w:t>
      </w:r>
      <w:r w:rsidR="00D62882" w:rsidRPr="00BB4B32">
        <w:rPr>
          <w:rFonts w:cstheme="minorHAnsi"/>
        </w:rPr>
        <w:t>oordinator of the activity</w:t>
      </w:r>
    </w:p>
    <w:p w14:paraId="613DEB2C" w14:textId="51D5C97F" w:rsidR="00D62882" w:rsidRPr="00BB4B32" w:rsidRDefault="00D62882" w:rsidP="00BB4B32">
      <w:pPr>
        <w:pStyle w:val="ListParagraph"/>
        <w:numPr>
          <w:ilvl w:val="0"/>
          <w:numId w:val="16"/>
        </w:numPr>
        <w:rPr>
          <w:rFonts w:cstheme="minorHAnsi"/>
        </w:rPr>
      </w:pPr>
      <w:r w:rsidRPr="00BB4B32">
        <w:rPr>
          <w:rFonts w:cstheme="minorHAnsi"/>
        </w:rPr>
        <w:t>Activity Information</w:t>
      </w:r>
      <w:r w:rsidR="00614736">
        <w:rPr>
          <w:rFonts w:cstheme="minorHAnsi"/>
        </w:rPr>
        <w:t>:</w:t>
      </w:r>
    </w:p>
    <w:p w14:paraId="4509C1A3" w14:textId="2BAD0DDB" w:rsidR="00D62882" w:rsidRPr="00BB4B32" w:rsidRDefault="00D6288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 w:rsidRPr="00BB4B32">
        <w:rPr>
          <w:rFonts w:cstheme="minorHAnsi"/>
        </w:rPr>
        <w:t xml:space="preserve">Title of Educational Activity: Should be specific to content. If Activity is part of a series of an ongoing program, </w:t>
      </w:r>
      <w:proofErr w:type="gramStart"/>
      <w:r w:rsidRPr="00BB4B32">
        <w:rPr>
          <w:rFonts w:cstheme="minorHAnsi"/>
        </w:rPr>
        <w:t>precede</w:t>
      </w:r>
      <w:proofErr w:type="gramEnd"/>
      <w:r w:rsidRPr="00BB4B32">
        <w:rPr>
          <w:rFonts w:cstheme="minorHAnsi"/>
        </w:rPr>
        <w:t xml:space="preserve"> specific class title by series name.</w:t>
      </w:r>
    </w:p>
    <w:p w14:paraId="55A4257F" w14:textId="009DE93F" w:rsidR="00D62882" w:rsidRDefault="00D6288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 w:rsidRPr="00BB4B32">
        <w:rPr>
          <w:rFonts w:cstheme="minorHAnsi"/>
        </w:rPr>
        <w:t>Date(s) and Time of Activity:   Planned date(s) and length of time</w:t>
      </w:r>
    </w:p>
    <w:p w14:paraId="021A73E7" w14:textId="3AE10420" w:rsidR="00BB4B32" w:rsidRPr="00BB4B32" w:rsidRDefault="00BB4B3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 xml:space="preserve">Target Audience: </w:t>
      </w:r>
      <w:r w:rsidRPr="00BB4B32">
        <w:rPr>
          <w:rFonts w:cstheme="minorHAnsi"/>
        </w:rPr>
        <w:t>Who is the activity directed to (All inpatient RNs, PT and OT providers)</w:t>
      </w:r>
    </w:p>
    <w:p w14:paraId="172494B8" w14:textId="6E4DCCAB" w:rsidR="00D62882" w:rsidRPr="00BB4B32" w:rsidRDefault="00D6288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 w:rsidRPr="00BB4B32">
        <w:rPr>
          <w:rFonts w:cstheme="minorHAnsi"/>
        </w:rPr>
        <w:t xml:space="preserve">Goal for overall Activity: Stated purpose or Activity description and expectation (i.e., to </w:t>
      </w:r>
      <w:r w:rsidR="00614736">
        <w:rPr>
          <w:rFonts w:cstheme="minorHAnsi"/>
        </w:rPr>
        <w:t>i</w:t>
      </w:r>
      <w:r w:rsidR="00614736" w:rsidRPr="00BB4B32">
        <w:rPr>
          <w:rFonts w:cstheme="minorHAnsi"/>
        </w:rPr>
        <w:t>n-service</w:t>
      </w:r>
      <w:r w:rsidRPr="00BB4B32">
        <w:rPr>
          <w:rFonts w:cstheme="minorHAnsi"/>
        </w:rPr>
        <w:t xml:space="preserve"> staff on new product name for timely and safe use.)</w:t>
      </w:r>
    </w:p>
    <w:p w14:paraId="37AB3978" w14:textId="119FDBE4" w:rsidR="00D62882" w:rsidRDefault="000976C0" w:rsidP="00BB4B32">
      <w:pPr>
        <w:pStyle w:val="ListParagraph"/>
        <w:numPr>
          <w:ilvl w:val="0"/>
          <w:numId w:val="16"/>
        </w:numPr>
        <w:rPr>
          <w:rFonts w:cstheme="minorHAnsi"/>
        </w:rPr>
      </w:pPr>
      <w:r w:rsidRPr="00BB4B32">
        <w:rPr>
          <w:rFonts w:cstheme="minorHAnsi"/>
        </w:rPr>
        <w:t xml:space="preserve">Activity </w:t>
      </w:r>
      <w:r w:rsidR="00D62882" w:rsidRPr="00BB4B32">
        <w:rPr>
          <w:rFonts w:cstheme="minorHAnsi"/>
        </w:rPr>
        <w:t>P</w:t>
      </w:r>
      <w:r w:rsidRPr="00BB4B32">
        <w:rPr>
          <w:rFonts w:cstheme="minorHAnsi"/>
        </w:rPr>
        <w:t xml:space="preserve">lanning </w:t>
      </w:r>
      <w:r w:rsidR="00D62882" w:rsidRPr="00BB4B32">
        <w:rPr>
          <w:rFonts w:cstheme="minorHAnsi"/>
        </w:rPr>
        <w:t>T</w:t>
      </w:r>
      <w:r w:rsidRPr="00BB4B32">
        <w:rPr>
          <w:rFonts w:cstheme="minorHAnsi"/>
        </w:rPr>
        <w:t>able</w:t>
      </w:r>
      <w:r w:rsidR="00614736">
        <w:rPr>
          <w:rFonts w:cstheme="minorHAnsi"/>
        </w:rPr>
        <w:t>:</w:t>
      </w:r>
      <w:r w:rsidRPr="00BB4B32">
        <w:rPr>
          <w:rFonts w:cstheme="minorHAnsi"/>
        </w:rPr>
        <w:t xml:space="preserve"> </w:t>
      </w:r>
    </w:p>
    <w:p w14:paraId="46A8D034" w14:textId="7891B54E" w:rsidR="00BB4B32" w:rsidRDefault="00BB4B3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 xml:space="preserve">Topics </w:t>
      </w:r>
      <w:r w:rsidR="00614736">
        <w:rPr>
          <w:rFonts w:cstheme="minorHAnsi"/>
        </w:rPr>
        <w:t xml:space="preserve">and </w:t>
      </w:r>
      <w:r>
        <w:rPr>
          <w:rFonts w:cstheme="minorHAnsi"/>
        </w:rPr>
        <w:t>learning objectives</w:t>
      </w:r>
      <w:r w:rsidR="00614736">
        <w:rPr>
          <w:rFonts w:cstheme="minorHAnsi"/>
        </w:rPr>
        <w:t xml:space="preserve"> with designated time frame,</w:t>
      </w:r>
    </w:p>
    <w:p w14:paraId="43C9B5F4" w14:textId="4E8C8D4F" w:rsidR="00BB4B32" w:rsidRDefault="00BB4B3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>Individuals providing the education: Names, degrees, certifications, titles of person(s) providing education.</w:t>
      </w:r>
    </w:p>
    <w:p w14:paraId="5B859B6E" w14:textId="65549803" w:rsidR="00BB4B32" w:rsidRPr="00BB4B32" w:rsidRDefault="00BB4B32" w:rsidP="00BB4B32">
      <w:pPr>
        <w:pStyle w:val="ListParagraph"/>
        <w:numPr>
          <w:ilvl w:val="1"/>
          <w:numId w:val="16"/>
        </w:numPr>
        <w:rPr>
          <w:rFonts w:cstheme="minorHAnsi"/>
        </w:rPr>
      </w:pPr>
      <w:r>
        <w:rPr>
          <w:rFonts w:cstheme="minorHAnsi"/>
        </w:rPr>
        <w:t xml:space="preserve">Learning strategies: </w:t>
      </w:r>
      <w:r w:rsidRPr="00BB4B32">
        <w:rPr>
          <w:rFonts w:cstheme="minorHAnsi"/>
        </w:rPr>
        <w:t xml:space="preserve">How </w:t>
      </w:r>
      <w:r w:rsidR="00614736" w:rsidRPr="00BB4B32">
        <w:rPr>
          <w:rFonts w:cstheme="minorHAnsi"/>
        </w:rPr>
        <w:t>education</w:t>
      </w:r>
      <w:r w:rsidRPr="00BB4B32">
        <w:rPr>
          <w:rFonts w:cstheme="minorHAnsi"/>
        </w:rPr>
        <w:t xml:space="preserve"> will be provided i.e., demonstration with return demo, educational flyers, product handout. (All printed materials need to be submitted with application)</w:t>
      </w:r>
    </w:p>
    <w:p w14:paraId="34C9D852" w14:textId="77777777" w:rsidR="00D62882" w:rsidRDefault="00D62882" w:rsidP="00D62882">
      <w:pPr>
        <w:ind w:left="360" w:firstLine="0"/>
        <w:rPr>
          <w:rFonts w:cstheme="minorHAnsi"/>
          <w:b/>
          <w:bCs/>
          <w:sz w:val="28"/>
          <w:szCs w:val="28"/>
        </w:rPr>
      </w:pPr>
    </w:p>
    <w:p w14:paraId="5FB8922F" w14:textId="3E3FE891" w:rsidR="004F527C" w:rsidRPr="00886CBF" w:rsidRDefault="004F527C" w:rsidP="00BB4B32">
      <w:pPr>
        <w:ind w:left="360" w:right="90" w:firstLine="0"/>
        <w:rPr>
          <w:rFonts w:cstheme="minorHAnsi"/>
          <w:b/>
          <w:bCs/>
          <w:sz w:val="28"/>
          <w:szCs w:val="28"/>
        </w:rPr>
      </w:pPr>
      <w:r w:rsidRPr="00886CBF">
        <w:rPr>
          <w:rFonts w:cstheme="minorHAnsi"/>
          <w:b/>
          <w:bCs/>
          <w:sz w:val="28"/>
          <w:szCs w:val="28"/>
        </w:rPr>
        <w:t xml:space="preserve">Activities are approved for three years and may be re-offered at any time during that period.  </w:t>
      </w:r>
    </w:p>
    <w:p w14:paraId="46CD022B" w14:textId="3DC969AD" w:rsidR="004F527C" w:rsidRPr="00614736" w:rsidRDefault="004F527C" w:rsidP="004F527C">
      <w:pPr>
        <w:pStyle w:val="ListParagraph"/>
        <w:numPr>
          <w:ilvl w:val="0"/>
          <w:numId w:val="16"/>
        </w:numPr>
        <w:rPr>
          <w:rFonts w:cstheme="minorHAnsi"/>
          <w:b/>
          <w:bCs/>
          <w:sz w:val="24"/>
          <w:szCs w:val="24"/>
        </w:rPr>
      </w:pPr>
      <w:r w:rsidRPr="00614736">
        <w:rPr>
          <w:rFonts w:cstheme="minorHAnsi"/>
          <w:b/>
          <w:bCs/>
          <w:sz w:val="24"/>
          <w:szCs w:val="24"/>
        </w:rPr>
        <w:t xml:space="preserve">CPPN will provide </w:t>
      </w:r>
      <w:r w:rsidR="00614736">
        <w:rPr>
          <w:rFonts w:cstheme="minorHAnsi"/>
          <w:b/>
          <w:bCs/>
          <w:sz w:val="24"/>
          <w:szCs w:val="24"/>
        </w:rPr>
        <w:t>i</w:t>
      </w:r>
      <w:r w:rsidR="00614736" w:rsidRPr="00614736">
        <w:rPr>
          <w:rFonts w:cstheme="minorHAnsi"/>
          <w:b/>
          <w:bCs/>
          <w:sz w:val="24"/>
          <w:szCs w:val="24"/>
        </w:rPr>
        <w:t>n-service</w:t>
      </w:r>
      <w:r w:rsidRPr="00614736">
        <w:rPr>
          <w:rFonts w:cstheme="minorHAnsi"/>
          <w:b/>
          <w:bCs/>
          <w:sz w:val="24"/>
          <w:szCs w:val="24"/>
        </w:rPr>
        <w:t xml:space="preserve"> rosters </w:t>
      </w:r>
    </w:p>
    <w:p w14:paraId="41D91771" w14:textId="61CC2F46" w:rsidR="004F527C" w:rsidRPr="00886CBF" w:rsidRDefault="004F527C" w:rsidP="004F527C">
      <w:pPr>
        <w:pStyle w:val="ListParagraph"/>
        <w:numPr>
          <w:ilvl w:val="1"/>
          <w:numId w:val="16"/>
        </w:numPr>
        <w:rPr>
          <w:rFonts w:cstheme="minorHAnsi"/>
        </w:rPr>
      </w:pPr>
      <w:r w:rsidRPr="00C847AB">
        <w:rPr>
          <w:rFonts w:cstheme="minorHAnsi"/>
        </w:rPr>
        <w:t>Upon return of rosters data will be entered into UC</w:t>
      </w:r>
      <w:r w:rsidR="000976C0" w:rsidRPr="00C847AB">
        <w:rPr>
          <w:rFonts w:cstheme="minorHAnsi"/>
        </w:rPr>
        <w:t xml:space="preserve"> </w:t>
      </w:r>
      <w:r w:rsidRPr="00C847AB">
        <w:rPr>
          <w:rFonts w:cstheme="minorHAnsi"/>
        </w:rPr>
        <w:t xml:space="preserve">Learning, and educational materials will be maintained electronically for </w:t>
      </w:r>
      <w:r w:rsidRPr="00C847AB">
        <w:rPr>
          <w:rFonts w:cstheme="minorHAnsi"/>
          <w:b/>
          <w:bCs/>
          <w:i/>
          <w:iCs/>
        </w:rPr>
        <w:t>three years after the date of the last offering.</w:t>
      </w:r>
    </w:p>
    <w:p w14:paraId="4ED06CE4" w14:textId="367DD628" w:rsidR="00886CBF" w:rsidRPr="00C847AB" w:rsidRDefault="00617D43" w:rsidP="00617D43">
      <w:pPr>
        <w:pStyle w:val="ListParagraph"/>
        <w:ind w:left="1440" w:firstLine="0"/>
        <w:rPr>
          <w:rFonts w:cstheme="minorHAnsi"/>
        </w:rPr>
      </w:pPr>
      <w:r>
        <w:rPr>
          <w:rFonts w:cstheme="minorHAnsi"/>
        </w:rPr>
        <w:br/>
      </w:r>
    </w:p>
    <w:tbl>
      <w:tblPr>
        <w:tblStyle w:val="TableGrid"/>
        <w:tblpPr w:leftFromText="180" w:rightFromText="180" w:vertAnchor="text" w:horzAnchor="margin" w:tblpXSpec="center" w:tblpY="85"/>
        <w:tblW w:w="0" w:type="auto"/>
        <w:tblLook w:val="04A0" w:firstRow="1" w:lastRow="0" w:firstColumn="1" w:lastColumn="0" w:noHBand="0" w:noVBand="1"/>
      </w:tblPr>
      <w:tblGrid>
        <w:gridCol w:w="9990"/>
      </w:tblGrid>
      <w:tr w:rsidR="00886CBF" w:rsidRPr="00F5447D" w14:paraId="7579708B" w14:textId="77777777" w:rsidTr="009F4E06">
        <w:trPr>
          <w:trHeight w:val="482"/>
        </w:trPr>
        <w:tc>
          <w:tcPr>
            <w:tcW w:w="9990" w:type="dxa"/>
            <w:shd w:val="clear" w:color="auto" w:fill="FFECB5" w:themeFill="accent1" w:themeFillTint="66"/>
            <w:vAlign w:val="center"/>
          </w:tcPr>
          <w:p w14:paraId="2B79A9F2" w14:textId="77777777" w:rsidR="00886CBF" w:rsidRPr="00F5447D" w:rsidRDefault="00886CBF" w:rsidP="0043222F">
            <w:pPr>
              <w:ind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5447D">
              <w:rPr>
                <w:rFonts w:ascii="Arial" w:hAnsi="Arial" w:cs="Arial"/>
                <w:color w:val="000000" w:themeColor="text1"/>
                <w:sz w:val="24"/>
                <w:szCs w:val="24"/>
              </w:rPr>
              <w:br w:type="page"/>
            </w:r>
            <w:r w:rsidRPr="00F5447D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Title of Activity:</w:t>
            </w:r>
            <w:r w:rsidRPr="00F5447D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4"/>
                  <w:szCs w:val="24"/>
                </w:rPr>
                <w:id w:val="1988743973"/>
                <w:placeholder>
                  <w:docPart w:val="2C8512B772274C9AA9BC6B45584D5ED5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Pr="00F5447D">
                  <w:rPr>
                    <w:rStyle w:val="PlaceholderText"/>
                    <w:rFonts w:cstheme="minorHAnsi"/>
                    <w:color w:val="000000" w:themeColor="text1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</w:tr>
      <w:tr w:rsidR="00886CBF" w:rsidRPr="00270D41" w14:paraId="6DED300D" w14:textId="77777777" w:rsidTr="0043222F">
        <w:trPr>
          <w:trHeight w:val="410"/>
        </w:trPr>
        <w:tc>
          <w:tcPr>
            <w:tcW w:w="9990" w:type="dxa"/>
            <w:shd w:val="clear" w:color="auto" w:fill="D9D9D9" w:themeFill="background1" w:themeFillShade="D9"/>
          </w:tcPr>
          <w:p w14:paraId="4EDF7736" w14:textId="77777777" w:rsidR="00886CBF" w:rsidRPr="00270D41" w:rsidRDefault="00886CBF" w:rsidP="0043222F">
            <w:pPr>
              <w:ind w:firstLine="0"/>
              <w:rPr>
                <w:rFonts w:cstheme="minorHAnsi"/>
                <w:sz w:val="20"/>
                <w:szCs w:val="20"/>
              </w:rPr>
            </w:pPr>
            <w:r w:rsidRPr="00270D41">
              <w:rPr>
                <w:rStyle w:val="BookTitle"/>
                <w:rFonts w:cstheme="minorHAnsi"/>
                <w:sz w:val="24"/>
                <w:szCs w:val="24"/>
              </w:rPr>
              <w:t>TO BE COMPLETED BY CPPN</w:t>
            </w:r>
          </w:p>
        </w:tc>
      </w:tr>
      <w:tr w:rsidR="00886CBF" w:rsidRPr="00270D41" w14:paraId="054E4B5D" w14:textId="77777777" w:rsidTr="0043222F">
        <w:trPr>
          <w:trHeight w:val="626"/>
        </w:trPr>
        <w:tc>
          <w:tcPr>
            <w:tcW w:w="9990" w:type="dxa"/>
            <w:shd w:val="clear" w:color="auto" w:fill="D9D9D9" w:themeFill="background1" w:themeFillShade="D9"/>
          </w:tcPr>
          <w:p w14:paraId="3F594FF8" w14:textId="77777777" w:rsidR="00886CBF" w:rsidRPr="00270D41" w:rsidRDefault="00886CBF" w:rsidP="0043222F">
            <w:pPr>
              <w:ind w:firstLine="0"/>
              <w:rPr>
                <w:rFonts w:cstheme="minorHAnsi"/>
                <w:sz w:val="20"/>
                <w:szCs w:val="20"/>
                <w:u w:val="single"/>
              </w:rPr>
            </w:pPr>
            <w:r w:rsidRPr="00270D41">
              <w:rPr>
                <w:rFonts w:cstheme="minorHAnsi"/>
                <w:b/>
                <w:bCs/>
                <w:color w:val="000080"/>
                <w:sz w:val="20"/>
                <w:szCs w:val="20"/>
              </w:rPr>
              <w:t xml:space="preserve">Date received:                                   </w:t>
            </w:r>
            <w:r>
              <w:rPr>
                <w:rFonts w:cstheme="minorHAnsi"/>
                <w:b/>
                <w:bCs/>
                <w:color w:val="000080"/>
                <w:sz w:val="20"/>
                <w:szCs w:val="20"/>
              </w:rPr>
              <w:t xml:space="preserve">       </w:t>
            </w:r>
            <w:r w:rsidRPr="00270D41">
              <w:rPr>
                <w:rFonts w:cstheme="minorHAnsi"/>
                <w:b/>
                <w:bCs/>
                <w:color w:val="000080"/>
                <w:sz w:val="20"/>
                <w:szCs w:val="20"/>
              </w:rPr>
              <w:t xml:space="preserve">            Consent to provide course date:                        </w:t>
            </w:r>
            <w:r w:rsidRPr="00806CAF">
              <w:rPr>
                <w:rFonts w:cstheme="minorHAnsi"/>
                <w:b/>
                <w:bCs/>
                <w:color w:val="000080"/>
                <w:sz w:val="20"/>
                <w:szCs w:val="20"/>
              </w:rPr>
              <w:t xml:space="preserve"> Renewal date:</w:t>
            </w:r>
            <w:r w:rsidRPr="00270D41">
              <w:rPr>
                <w:rFonts w:cstheme="minorHAnsi"/>
                <w:b/>
                <w:bCs/>
                <w:color w:val="000080"/>
                <w:sz w:val="20"/>
                <w:szCs w:val="20"/>
              </w:rPr>
              <w:t xml:space="preserve"> </w:t>
            </w:r>
            <w:r w:rsidRPr="00270D41">
              <w:rPr>
                <w:rFonts w:cstheme="minorHAnsi"/>
                <w:color w:val="000080"/>
                <w:sz w:val="12"/>
                <w:szCs w:val="12"/>
              </w:rPr>
              <w:t xml:space="preserve">(3 years from consent to provide course) </w:t>
            </w:r>
            <w:r w:rsidRPr="00270D41">
              <w:rPr>
                <w:rFonts w:cstheme="minorHAnsi"/>
                <w:color w:val="000080"/>
                <w:sz w:val="12"/>
                <w:szCs w:val="12"/>
                <w:u w:val="single"/>
              </w:rPr>
              <w:t xml:space="preserve">   </w:t>
            </w:r>
            <w:r w:rsidRPr="00270D41">
              <w:rPr>
                <w:rFonts w:cstheme="minorHAnsi"/>
                <w:sz w:val="12"/>
                <w:szCs w:val="12"/>
                <w:u w:val="single"/>
              </w:rPr>
              <w:t xml:space="preserve"> </w:t>
            </w:r>
          </w:p>
          <w:p w14:paraId="605DB0A3" w14:textId="77777777" w:rsidR="00886CBF" w:rsidRPr="00270D41" w:rsidRDefault="00886CBF" w:rsidP="0043222F">
            <w:pPr>
              <w:ind w:firstLine="0"/>
              <w:rPr>
                <w:rFonts w:cstheme="minorHAnsi"/>
                <w:sz w:val="20"/>
                <w:szCs w:val="20"/>
              </w:rPr>
            </w:pPr>
            <w:r w:rsidRPr="00270D41">
              <w:rPr>
                <w:rFonts w:cstheme="minorHAnsi"/>
                <w:color w:val="000080"/>
                <w:sz w:val="20"/>
                <w:szCs w:val="20"/>
              </w:rPr>
              <w:t xml:space="preserve"> </w:t>
            </w:r>
            <w:sdt>
              <w:sdtPr>
                <w:rPr>
                  <w:rFonts w:cstheme="minorHAnsi"/>
                  <w:i/>
                  <w:sz w:val="20"/>
                  <w:szCs w:val="20"/>
                </w:rPr>
                <w:alias w:val="Consent to Provide Course"/>
                <w:tag w:val="Consent to Provide Course"/>
                <w:id w:val="-81227563"/>
                <w:placeholder>
                  <w:docPart w:val="6C74A47A0D3D49819C8DEDBCAB02071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  <w:sz w:val="20"/>
                    <w:szCs w:val="20"/>
                  </w:rPr>
                  <w:t>Click here to enter a date.</w:t>
                </w:r>
              </w:sdtContent>
            </w:sdt>
            <w:r w:rsidRPr="00270D41">
              <w:rPr>
                <w:rFonts w:cstheme="minorHAnsi"/>
                <w:color w:val="000080"/>
                <w:sz w:val="20"/>
                <w:szCs w:val="20"/>
              </w:rPr>
              <w:t xml:space="preserve">                      </w:t>
            </w:r>
            <w:r>
              <w:rPr>
                <w:rFonts w:cstheme="minorHAnsi"/>
                <w:color w:val="000080"/>
                <w:sz w:val="20"/>
                <w:szCs w:val="20"/>
              </w:rPr>
              <w:t xml:space="preserve">       </w:t>
            </w:r>
            <w:r w:rsidRPr="00270D41">
              <w:rPr>
                <w:rFonts w:cstheme="minorHAnsi"/>
                <w:color w:val="000080"/>
                <w:sz w:val="20"/>
                <w:szCs w:val="20"/>
              </w:rPr>
              <w:t xml:space="preserve">      </w:t>
            </w:r>
            <w:sdt>
              <w:sdtPr>
                <w:rPr>
                  <w:rFonts w:cstheme="minorHAnsi"/>
                  <w:b/>
                  <w:i/>
                  <w:sz w:val="20"/>
                  <w:szCs w:val="20"/>
                </w:rPr>
                <w:id w:val="-476605508"/>
                <w:placeholder>
                  <w:docPart w:val="54E5EB04F6B14B3D898473A6A6B70809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  <w:sz w:val="20"/>
                    <w:szCs w:val="20"/>
                  </w:rPr>
                  <w:t>Click here to enter a date.</w:t>
                </w:r>
              </w:sdtContent>
            </w:sdt>
            <w:r w:rsidRPr="00270D41">
              <w:rPr>
                <w:rFonts w:cstheme="minorHAnsi"/>
                <w:color w:val="000080"/>
                <w:sz w:val="20"/>
                <w:szCs w:val="20"/>
              </w:rPr>
              <w:t xml:space="preserve">                                      </w:t>
            </w:r>
            <w:sdt>
              <w:sdtPr>
                <w:rPr>
                  <w:rFonts w:cstheme="minorHAnsi"/>
                  <w:b/>
                  <w:i/>
                  <w:sz w:val="20"/>
                  <w:szCs w:val="20"/>
                </w:rPr>
                <w:id w:val="45965802"/>
                <w:placeholder>
                  <w:docPart w:val="1C9BE8101B8640439C036BDC3B56F33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  <w:sz w:val="20"/>
                    <w:szCs w:val="20"/>
                  </w:rPr>
                  <w:t>Click here to enter a date.</w:t>
                </w:r>
              </w:sdtContent>
            </w:sdt>
          </w:p>
        </w:tc>
      </w:tr>
      <w:tr w:rsidR="00886CBF" w:rsidRPr="00270D41" w14:paraId="54DF353C" w14:textId="77777777" w:rsidTr="0043222F">
        <w:trPr>
          <w:trHeight w:val="437"/>
        </w:trPr>
        <w:tc>
          <w:tcPr>
            <w:tcW w:w="9990" w:type="dxa"/>
            <w:shd w:val="clear" w:color="auto" w:fill="D9D9D9" w:themeFill="background1" w:themeFillShade="D9"/>
            <w:vAlign w:val="center"/>
          </w:tcPr>
          <w:p w14:paraId="27ADE2B6" w14:textId="77777777" w:rsidR="00886CBF" w:rsidRPr="00806CAF" w:rsidRDefault="00886CBF" w:rsidP="0043222F">
            <w:pPr>
              <w:ind w:firstLine="0"/>
              <w:rPr>
                <w:rFonts w:cstheme="minorHAnsi"/>
                <w:sz w:val="20"/>
                <w:szCs w:val="24"/>
              </w:rPr>
            </w:pPr>
            <w:r w:rsidRPr="00806CAF">
              <w:rPr>
                <w:rFonts w:cstheme="minorHAnsi"/>
                <w:b/>
                <w:bCs/>
                <w:sz w:val="20"/>
                <w:szCs w:val="24"/>
              </w:rPr>
              <w:t>Course Code:</w:t>
            </w:r>
            <w:r w:rsidRPr="00806CAF">
              <w:rPr>
                <w:rFonts w:cstheme="minorHAnsi"/>
                <w:sz w:val="20"/>
                <w:szCs w:val="24"/>
              </w:rPr>
              <w:t xml:space="preserve">  </w:t>
            </w:r>
            <w:sdt>
              <w:sdtPr>
                <w:rPr>
                  <w:rFonts w:cstheme="minorHAnsi"/>
                  <w:sz w:val="20"/>
                  <w:szCs w:val="24"/>
                </w:rPr>
                <w:id w:val="677691540"/>
                <w:placeholder>
                  <w:docPart w:val="FB451962DBF144D2B798BCB122A07862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  <w:sz w:val="20"/>
                    <w:szCs w:val="24"/>
                  </w:rPr>
                  <w:t>Click here to enter text.</w:t>
                </w:r>
              </w:sdtContent>
            </w:sdt>
          </w:p>
        </w:tc>
      </w:tr>
      <w:tr w:rsidR="00886CBF" w:rsidRPr="00270D41" w14:paraId="54F8089C" w14:textId="77777777" w:rsidTr="0043222F">
        <w:trPr>
          <w:trHeight w:val="806"/>
        </w:trPr>
        <w:tc>
          <w:tcPr>
            <w:tcW w:w="9990" w:type="dxa"/>
            <w:shd w:val="clear" w:color="auto" w:fill="D9D9D9" w:themeFill="background1" w:themeFillShade="D9"/>
            <w:vAlign w:val="center"/>
          </w:tcPr>
          <w:p w14:paraId="120A25D4" w14:textId="77777777" w:rsidR="00886CBF" w:rsidRPr="00806CAF" w:rsidRDefault="00886CBF" w:rsidP="0043222F">
            <w:pPr>
              <w:spacing w:before="120" w:line="360" w:lineRule="auto"/>
              <w:ind w:firstLine="0"/>
              <w:rPr>
                <w:rFonts w:cstheme="minorHAnsi"/>
                <w:b/>
                <w:bCs/>
                <w:iCs/>
                <w:sz w:val="20"/>
                <w:szCs w:val="24"/>
              </w:rPr>
            </w:pPr>
            <w:r>
              <w:rPr>
                <w:rFonts w:cstheme="minorHAnsi"/>
                <w:b/>
                <w:bCs/>
                <w:iCs/>
                <w:sz w:val="20"/>
                <w:szCs w:val="24"/>
              </w:rPr>
              <w:t xml:space="preserve">Application reviewed and </w:t>
            </w:r>
            <w:proofErr w:type="gramStart"/>
            <w:r>
              <w:rPr>
                <w:rFonts w:cstheme="minorHAnsi"/>
                <w:b/>
                <w:bCs/>
                <w:iCs/>
                <w:sz w:val="20"/>
                <w:szCs w:val="24"/>
              </w:rPr>
              <w:t>meets</w:t>
            </w:r>
            <w:proofErr w:type="gramEnd"/>
            <w:r w:rsidRPr="00806CAF">
              <w:rPr>
                <w:rFonts w:cstheme="minorHAnsi"/>
                <w:b/>
                <w:bCs/>
                <w:iCs/>
                <w:sz w:val="20"/>
                <w:szCs w:val="24"/>
              </w:rPr>
              <w:t xml:space="preserve"> criteria.</w:t>
            </w:r>
          </w:p>
          <w:p w14:paraId="2A59E021" w14:textId="77777777" w:rsidR="00886CBF" w:rsidRPr="00806CAF" w:rsidRDefault="00886CBF" w:rsidP="0043222F">
            <w:pPr>
              <w:spacing w:line="360" w:lineRule="auto"/>
              <w:ind w:firstLine="0"/>
              <w:rPr>
                <w:rFonts w:cstheme="minorHAnsi"/>
                <w:i/>
                <w:sz w:val="20"/>
                <w:szCs w:val="24"/>
              </w:rPr>
            </w:pPr>
            <w:r w:rsidRPr="00806CAF">
              <w:rPr>
                <w:rFonts w:cstheme="minorHAnsi"/>
                <w:b/>
                <w:bCs/>
                <w:i/>
                <w:sz w:val="20"/>
                <w:szCs w:val="24"/>
              </w:rPr>
              <w:t>CPPN Consent to provide course:</w:t>
            </w:r>
            <w:r w:rsidRPr="00806CAF">
              <w:rPr>
                <w:rFonts w:cstheme="minorHAnsi"/>
                <w:i/>
                <w:sz w:val="20"/>
                <w:szCs w:val="24"/>
              </w:rPr>
              <w:t xml:space="preserve">  </w:t>
            </w:r>
            <w:sdt>
              <w:sdtPr>
                <w:rPr>
                  <w:rFonts w:cstheme="minorHAnsi"/>
                  <w:i/>
                  <w:sz w:val="20"/>
                  <w:szCs w:val="24"/>
                </w:rPr>
                <w:id w:val="-2089144086"/>
                <w:placeholder>
                  <w:docPart w:val="89D48DEA359C4914A8019624960205D7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iCs/>
                    <w:color w:val="auto"/>
                    <w:sz w:val="20"/>
                    <w:szCs w:val="24"/>
                  </w:rPr>
                  <w:t>Click here to enter text.</w:t>
                </w:r>
              </w:sdtContent>
            </w:sdt>
          </w:p>
        </w:tc>
      </w:tr>
    </w:tbl>
    <w:p w14:paraId="265A89FB" w14:textId="77777777" w:rsidR="009120D5" w:rsidRDefault="009120D5" w:rsidP="009120D5">
      <w:pPr>
        <w:rPr>
          <w:rFonts w:cstheme="minorHAnsi"/>
          <w:sz w:val="20"/>
          <w:szCs w:val="20"/>
        </w:rPr>
      </w:pPr>
    </w:p>
    <w:p w14:paraId="42D64AD4" w14:textId="77777777" w:rsidR="009120D5" w:rsidRDefault="009120D5" w:rsidP="009120D5">
      <w:pPr>
        <w:rPr>
          <w:rFonts w:cstheme="minorHAnsi"/>
          <w:sz w:val="20"/>
          <w:szCs w:val="20"/>
        </w:rPr>
      </w:pPr>
    </w:p>
    <w:p w14:paraId="00EE28FF" w14:textId="7890CF16" w:rsidR="00470491" w:rsidRPr="00614736" w:rsidRDefault="00886CBF" w:rsidP="00614736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color w:val="1F497D" w:themeColor="text2"/>
          <w:sz w:val="28"/>
          <w:szCs w:val="28"/>
        </w:rPr>
        <w:br/>
        <w:t>N</w:t>
      </w:r>
      <w:r w:rsidR="00470491" w:rsidRPr="00614736">
        <w:rPr>
          <w:rFonts w:asciiTheme="minorHAnsi" w:hAnsiTheme="minorHAnsi" w:cstheme="minorHAnsi"/>
          <w:color w:val="1F497D" w:themeColor="text2"/>
          <w:sz w:val="28"/>
          <w:szCs w:val="28"/>
        </w:rPr>
        <w:t>on-C.E. Activity Planning Form</w:t>
      </w:r>
      <w:r w:rsidR="00137313" w:rsidRPr="00614736">
        <w:rPr>
          <w:rFonts w:asciiTheme="minorHAnsi" w:hAnsiTheme="minorHAnsi" w:cstheme="minorHAnsi"/>
          <w:color w:val="1F497D" w:themeColor="text2"/>
          <w:sz w:val="28"/>
          <w:szCs w:val="28"/>
        </w:rPr>
        <w:tab/>
      </w:r>
    </w:p>
    <w:p w14:paraId="2EBBB0FB" w14:textId="5BFC097D" w:rsidR="00137313" w:rsidRPr="004D2156" w:rsidRDefault="00137313" w:rsidP="00137313">
      <w:pPr>
        <w:ind w:left="270" w:firstLine="0"/>
        <w:rPr>
          <w:rFonts w:cstheme="minorHAnsi"/>
          <w:noProof/>
        </w:rPr>
      </w:pPr>
    </w:p>
    <w:tbl>
      <w:tblPr>
        <w:tblStyle w:val="TableList41"/>
        <w:tblW w:w="10251" w:type="dxa"/>
        <w:jc w:val="center"/>
        <w:tblBorders>
          <w:top w:val="single" w:sz="6" w:space="0" w:color="17365D" w:themeColor="text2" w:themeShade="BF"/>
          <w:left w:val="single" w:sz="6" w:space="0" w:color="17365D" w:themeColor="text2" w:themeShade="BF"/>
          <w:bottom w:val="single" w:sz="6" w:space="0" w:color="17365D" w:themeColor="text2" w:themeShade="BF"/>
          <w:right w:val="single" w:sz="6" w:space="0" w:color="17365D" w:themeColor="text2" w:themeShade="BF"/>
          <w:insideH w:val="single" w:sz="6" w:space="0" w:color="17365D" w:themeColor="text2" w:themeShade="BF"/>
          <w:insideV w:val="single" w:sz="6" w:space="0" w:color="17365D" w:themeColor="text2" w:themeShade="BF"/>
        </w:tblBorders>
        <w:tblLayout w:type="fixed"/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0251"/>
      </w:tblGrid>
      <w:tr w:rsidR="005A2AD4" w:rsidRPr="00C847AB" w14:paraId="7CF1AAA8" w14:textId="77777777" w:rsidTr="009F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ECB5" w:themeFill="accent1" w:themeFillTint="66"/>
            <w:vAlign w:val="center"/>
          </w:tcPr>
          <w:p w14:paraId="49E54E17" w14:textId="1A7EC925" w:rsidR="005A2AD4" w:rsidRPr="00C847AB" w:rsidRDefault="005A2AD4" w:rsidP="004D2156">
            <w:pPr>
              <w:ind w:hanging="1"/>
              <w:rPr>
                <w:rStyle w:val="BookTitle"/>
                <w:rFonts w:asciiTheme="minorHAnsi" w:hAnsiTheme="minorHAnsi" w:cstheme="minorHAnsi"/>
                <w:b/>
                <w:bCs/>
              </w:rPr>
            </w:pPr>
            <w:r w:rsidRPr="00C847AB">
              <w:rPr>
                <w:rStyle w:val="Strong"/>
                <w:rFonts w:cstheme="minorHAnsi"/>
                <w:b/>
                <w:bCs/>
                <w:i/>
                <w:color w:val="000000" w:themeColor="text1"/>
              </w:rPr>
              <w:t>Submitter’s Contact Information</w:t>
            </w:r>
          </w:p>
        </w:tc>
      </w:tr>
      <w:tr w:rsidR="005A2AD4" w:rsidRPr="00C847AB" w14:paraId="36D81EC6" w14:textId="77777777" w:rsidTr="00C847AB">
        <w:trPr>
          <w:trHeight w:val="543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F74485" w14:textId="77777777" w:rsidR="005A2AD4" w:rsidRPr="00C847AB" w:rsidRDefault="005A2AD4" w:rsidP="005A2AD4">
            <w:pPr>
              <w:ind w:firstLine="0"/>
              <w:rPr>
                <w:rFonts w:cstheme="minorHAnsi"/>
                <w:b/>
                <w:bCs/>
              </w:rPr>
            </w:pPr>
            <w:r w:rsidRPr="00C847AB">
              <w:rPr>
                <w:rFonts w:cstheme="minorHAnsi"/>
                <w:b/>
                <w:bCs/>
              </w:rPr>
              <w:t xml:space="preserve">Submitted By </w:t>
            </w:r>
            <w:r w:rsidRPr="00C847AB">
              <w:rPr>
                <w:rFonts w:cstheme="minorHAnsi"/>
                <w:b/>
                <w:bCs/>
                <w:i/>
              </w:rPr>
              <w:t>(Name, Degree, Credentials, Title)</w:t>
            </w:r>
            <w:r w:rsidRPr="00C847AB">
              <w:rPr>
                <w:rFonts w:cstheme="minorHAnsi"/>
                <w:b/>
                <w:bCs/>
              </w:rPr>
              <w:t>:</w:t>
            </w:r>
          </w:p>
          <w:p w14:paraId="47482C4B" w14:textId="050C5F03" w:rsidR="005A2AD4" w:rsidRPr="00C847AB" w:rsidRDefault="005A2AD4" w:rsidP="005A2AD4">
            <w:pPr>
              <w:ind w:hanging="1"/>
              <w:rPr>
                <w:rStyle w:val="BookTitle"/>
                <w:rFonts w:asciiTheme="minorHAnsi" w:hAnsiTheme="minorHAnsi" w:cstheme="minorHAnsi"/>
                <w:b w:val="0"/>
                <w:bCs w:val="0"/>
              </w:rPr>
            </w:pPr>
            <w:r w:rsidRPr="00C847AB">
              <w:rPr>
                <w:rFonts w:cstheme="minorHAnsi"/>
              </w:rPr>
              <w:t xml:space="preserve">  </w:t>
            </w:r>
            <w:sdt>
              <w:sdtPr>
                <w:rPr>
                  <w:rFonts w:cstheme="minorHAnsi"/>
                </w:rPr>
                <w:id w:val="-2024932886"/>
                <w:placeholder>
                  <w:docPart w:val="604653EA2BA1488E8D4DB181CF9C10A8"/>
                </w:placeholder>
                <w:showingPlcHdr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i/>
                    <w:color w:val="auto"/>
                  </w:rPr>
                  <w:t>Click here to enter text.</w:t>
                </w:r>
              </w:sdtContent>
            </w:sdt>
          </w:p>
        </w:tc>
      </w:tr>
      <w:tr w:rsidR="005A2AD4" w:rsidRPr="00C847AB" w14:paraId="356BD837" w14:textId="77777777" w:rsidTr="00C847AB">
        <w:trPr>
          <w:trHeight w:val="354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C771F7" w14:textId="7F0273BC" w:rsidR="005A2AD4" w:rsidRPr="00C847AB" w:rsidRDefault="005A2AD4" w:rsidP="005A2AD4">
            <w:pPr>
              <w:ind w:hanging="1"/>
              <w:rPr>
                <w:rStyle w:val="BookTitle"/>
                <w:rFonts w:asciiTheme="minorHAnsi" w:hAnsiTheme="minorHAnsi" w:cstheme="minorHAnsi"/>
                <w:b w:val="0"/>
                <w:bCs w:val="0"/>
              </w:rPr>
            </w:pPr>
            <w:r w:rsidRPr="00C847AB">
              <w:rPr>
                <w:rFonts w:cstheme="minorHAnsi"/>
                <w:b/>
                <w:bCs/>
              </w:rPr>
              <w:t>Department:</w:t>
            </w:r>
            <w:r w:rsidRPr="00C847AB">
              <w:rPr>
                <w:rFonts w:cstheme="minorHAnsi"/>
              </w:rPr>
              <w:t xml:space="preserve">   </w:t>
            </w:r>
            <w:sdt>
              <w:sdtPr>
                <w:rPr>
                  <w:rFonts w:cstheme="minorHAnsi"/>
                </w:rPr>
                <w:id w:val="-469443105"/>
                <w:placeholder>
                  <w:docPart w:val="D5660A6F427E45849C87C9CF106E4D33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i/>
                    <w:color w:val="auto"/>
                  </w:rPr>
                  <w:t>Click here to enter text.</w:t>
                </w:r>
              </w:sdtContent>
            </w:sdt>
          </w:p>
        </w:tc>
      </w:tr>
      <w:tr w:rsidR="005A2AD4" w:rsidRPr="00C847AB" w14:paraId="5555C04D" w14:textId="77777777" w:rsidTr="00C847AB">
        <w:trPr>
          <w:trHeight w:val="336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E32029" w14:textId="7DFCC249" w:rsidR="005A2AD4" w:rsidRPr="00C847AB" w:rsidRDefault="005A2AD4" w:rsidP="004D2156">
            <w:pPr>
              <w:spacing w:line="276" w:lineRule="auto"/>
              <w:ind w:firstLine="0"/>
              <w:rPr>
                <w:rStyle w:val="BookTitle"/>
                <w:rFonts w:asciiTheme="minorHAnsi" w:eastAsiaTheme="minorEastAsia" w:hAnsiTheme="minorHAnsi" w:cstheme="minorHAnsi"/>
                <w:b w:val="0"/>
                <w:bCs w:val="0"/>
                <w:i w:val="0"/>
                <w:iCs w:val="0"/>
              </w:rPr>
            </w:pPr>
            <w:r w:rsidRPr="00C847AB">
              <w:rPr>
                <w:rFonts w:cstheme="minorHAnsi"/>
                <w:b/>
                <w:bCs/>
              </w:rPr>
              <w:t>Telephone:</w:t>
            </w:r>
            <w:r w:rsidRPr="00C847AB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652037357"/>
                <w:placeholder>
                  <w:docPart w:val="565277D981D34B14AB336F2160E1FD66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i/>
                    <w:color w:val="auto"/>
                  </w:rPr>
                  <w:t>Click here to enter text.</w:t>
                </w:r>
              </w:sdtContent>
            </w:sdt>
          </w:p>
        </w:tc>
      </w:tr>
      <w:tr w:rsidR="004D2156" w:rsidRPr="00C847AB" w14:paraId="44A59B42" w14:textId="77777777" w:rsidTr="00C847AB">
        <w:trPr>
          <w:trHeight w:val="345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FF3BCA" w14:textId="190B82DB" w:rsidR="004D2156" w:rsidRPr="00C847AB" w:rsidRDefault="004D2156" w:rsidP="009120D5">
            <w:pPr>
              <w:spacing w:line="276" w:lineRule="auto"/>
              <w:ind w:firstLine="0"/>
              <w:rPr>
                <w:rFonts w:cstheme="minorHAnsi"/>
                <w:b/>
                <w:bCs/>
              </w:rPr>
            </w:pPr>
            <w:r w:rsidRPr="00C847AB">
              <w:rPr>
                <w:rFonts w:cstheme="minorHAnsi"/>
                <w:b/>
                <w:bCs/>
              </w:rPr>
              <w:t>UCDH email address:</w:t>
            </w:r>
            <w:r w:rsidRPr="00C847AB">
              <w:rPr>
                <w:rFonts w:cstheme="minorHAnsi"/>
              </w:rPr>
              <w:t xml:space="preserve">  </w:t>
            </w:r>
            <w:sdt>
              <w:sdtPr>
                <w:rPr>
                  <w:rFonts w:cstheme="minorHAnsi"/>
                </w:rPr>
                <w:id w:val="1698580925"/>
                <w:placeholder>
                  <w:docPart w:val="DA32D565BA524B87A9A38B564D9CB0D9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i/>
                    <w:color w:val="auto"/>
                  </w:rPr>
                  <w:t>Click here to enter text.</w:t>
                </w:r>
              </w:sdtContent>
            </w:sdt>
          </w:p>
        </w:tc>
      </w:tr>
      <w:tr w:rsidR="005A2AD4" w:rsidRPr="00C847AB" w14:paraId="77FAB043" w14:textId="77777777" w:rsidTr="009F4E06">
        <w:trPr>
          <w:trHeight w:val="471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ECB5" w:themeFill="accent1" w:themeFillTint="66"/>
            <w:vAlign w:val="center"/>
          </w:tcPr>
          <w:p w14:paraId="3CB7F339" w14:textId="68BE3727" w:rsidR="005A2AD4" w:rsidRPr="00C847AB" w:rsidRDefault="005A2AD4" w:rsidP="005A2AD4">
            <w:pPr>
              <w:ind w:firstLine="0"/>
              <w:rPr>
                <w:rFonts w:cstheme="minorHAnsi"/>
                <w:b/>
                <w:bCs/>
                <w:i/>
                <w:iCs/>
              </w:rPr>
            </w:pPr>
            <w:r w:rsidRPr="00C847AB">
              <w:rPr>
                <w:rFonts w:cstheme="minorHAnsi"/>
                <w:b/>
                <w:bCs/>
                <w:i/>
                <w:iCs/>
              </w:rPr>
              <w:t>Activity Information</w:t>
            </w:r>
          </w:p>
        </w:tc>
      </w:tr>
      <w:tr w:rsidR="004D2156" w:rsidRPr="00C847AB" w14:paraId="64132D1E" w14:textId="77777777" w:rsidTr="004D2156">
        <w:trPr>
          <w:trHeight w:val="579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vAlign w:val="center"/>
          </w:tcPr>
          <w:p w14:paraId="416BEA95" w14:textId="097343B8" w:rsidR="004D2156" w:rsidRPr="00C847AB" w:rsidRDefault="004D2156" w:rsidP="005A2AD4">
            <w:pPr>
              <w:ind w:firstLine="0"/>
              <w:rPr>
                <w:rFonts w:cstheme="minorHAnsi"/>
                <w:b/>
                <w:bCs/>
                <w:i/>
                <w:iCs/>
              </w:rPr>
            </w:pPr>
            <w:r w:rsidRPr="00C847AB">
              <w:rPr>
                <w:rStyle w:val="Heading1Char"/>
                <w:rFonts w:asciiTheme="minorHAnsi" w:hAnsiTheme="minorHAnsi" w:cstheme="minorHAnsi"/>
                <w:color w:val="auto"/>
                <w:sz w:val="22"/>
                <w:szCs w:val="22"/>
              </w:rPr>
              <w:t>Title of Activity:</w:t>
            </w:r>
            <w:r w:rsidRPr="00C847AB">
              <w:rPr>
                <w:rStyle w:val="Heading1Char"/>
                <w:rFonts w:asciiTheme="minorHAnsi" w:hAnsiTheme="minorHAnsi" w:cstheme="minorHAnsi"/>
                <w:color w:val="auto"/>
                <w:sz w:val="22"/>
                <w:szCs w:val="22"/>
              </w:rPr>
              <w:br/>
            </w:r>
            <w:sdt>
              <w:sdtPr>
                <w:rPr>
                  <w:rFonts w:cstheme="minorHAnsi"/>
                  <w:b/>
                  <w:bCs/>
                </w:rPr>
                <w:id w:val="439884248"/>
                <w:placeholder>
                  <w:docPart w:val="EC622B8832DF44F7A218977A1D09D1B0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or tap here to enter text.</w:t>
                </w:r>
              </w:sdtContent>
            </w:sdt>
          </w:p>
        </w:tc>
      </w:tr>
      <w:tr w:rsidR="00137313" w:rsidRPr="00C847AB" w14:paraId="2AEBF463" w14:textId="77777777" w:rsidTr="00C847AB">
        <w:trPr>
          <w:trHeight w:val="615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3253A0" w14:textId="77777777" w:rsidR="00137313" w:rsidRPr="00C847AB" w:rsidRDefault="00137313" w:rsidP="009120D5">
            <w:pPr>
              <w:ind w:hanging="1"/>
              <w:rPr>
                <w:rFonts w:cstheme="minorHAnsi"/>
              </w:rPr>
            </w:pPr>
            <w:r w:rsidRPr="00C847AB">
              <w:rPr>
                <w:rStyle w:val="Heading1Char"/>
                <w:rFonts w:asciiTheme="minorHAnsi" w:hAnsiTheme="minorHAnsi" w:cstheme="minorHAnsi"/>
                <w:color w:val="auto"/>
                <w:sz w:val="22"/>
                <w:szCs w:val="22"/>
              </w:rPr>
              <w:t>Type of Activity:</w:t>
            </w:r>
            <w:r w:rsidRPr="00C847AB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734357271"/>
                <w:placeholder>
                  <w:docPart w:val="55504DF187CE4450B7959A018598F62A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or tap here to enter text.</w:t>
                </w:r>
              </w:sdtContent>
            </w:sdt>
          </w:p>
          <w:p w14:paraId="39451964" w14:textId="60E016A5" w:rsidR="00137313" w:rsidRPr="00C847AB" w:rsidRDefault="00137313" w:rsidP="009120D5">
            <w:pPr>
              <w:ind w:hanging="1"/>
              <w:rPr>
                <w:rStyle w:val="BookTitle"/>
                <w:rFonts w:asciiTheme="minorHAnsi" w:hAnsiTheme="minorHAnsi" w:cstheme="minorHAnsi"/>
                <w:b w:val="0"/>
                <w:bCs w:val="0"/>
              </w:rPr>
            </w:pPr>
            <w:r w:rsidRPr="00C847AB">
              <w:rPr>
                <w:rFonts w:cstheme="minorHAnsi"/>
              </w:rPr>
              <w:t xml:space="preserve">          </w:t>
            </w:r>
            <w:sdt>
              <w:sdtPr>
                <w:rPr>
                  <w:rFonts w:cstheme="minorHAnsi"/>
                </w:rPr>
                <w:id w:val="111833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847A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A2AD4" w:rsidRPr="00C847AB">
              <w:rPr>
                <w:rFonts w:cstheme="minorHAnsi"/>
              </w:rPr>
              <w:t xml:space="preserve"> </w:t>
            </w:r>
            <w:r w:rsidRPr="00C847AB">
              <w:rPr>
                <w:rFonts w:cstheme="minorHAnsi"/>
              </w:rPr>
              <w:t xml:space="preserve">Staff Inservice                  </w:t>
            </w:r>
            <w:sdt>
              <w:sdtPr>
                <w:rPr>
                  <w:rFonts w:cstheme="minorHAnsi"/>
                </w:rPr>
                <w:id w:val="-1989776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847A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847AB">
              <w:rPr>
                <w:rFonts w:cstheme="minorHAnsi"/>
              </w:rPr>
              <w:t xml:space="preserve"> Skills Day/Inservice                     </w:t>
            </w:r>
            <w:sdt>
              <w:sdtPr>
                <w:rPr>
                  <w:rFonts w:cstheme="minorHAnsi"/>
                </w:rPr>
                <w:id w:val="135694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847A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A2AD4" w:rsidRPr="00C847AB">
              <w:rPr>
                <w:rFonts w:cstheme="minorHAnsi"/>
              </w:rPr>
              <w:t xml:space="preserve"> </w:t>
            </w:r>
            <w:r w:rsidRPr="00C847AB">
              <w:rPr>
                <w:rFonts w:cstheme="minorHAnsi"/>
              </w:rPr>
              <w:t xml:space="preserve">Other: </w:t>
            </w:r>
            <w:r w:rsidRPr="00C847AB">
              <w:rPr>
                <w:rFonts w:cstheme="minorHAnsi"/>
                <w:i/>
              </w:rPr>
              <w:t>(Describe</w:t>
            </w:r>
          </w:p>
        </w:tc>
      </w:tr>
      <w:tr w:rsidR="00137313" w:rsidRPr="00C847AB" w14:paraId="5D526CDE" w14:textId="77777777" w:rsidTr="00C847AB">
        <w:trPr>
          <w:trHeight w:val="354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1B45D3" w14:textId="304A0E20" w:rsidR="00137313" w:rsidRPr="00C847AB" w:rsidRDefault="00137313" w:rsidP="00137313">
            <w:pPr>
              <w:ind w:hanging="1"/>
              <w:rPr>
                <w:rStyle w:val="Heading1Char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847AB">
              <w:rPr>
                <w:rFonts w:cstheme="minorHAnsi"/>
                <w:b/>
                <w:bCs/>
                <w:color w:val="000000" w:themeColor="text1"/>
              </w:rPr>
              <w:t>Location:</w:t>
            </w:r>
            <w:r w:rsidRPr="00C847AB">
              <w:rPr>
                <w:rFonts w:cstheme="minorHAnsi"/>
                <w:color w:val="000000" w:themeColor="text1"/>
              </w:rPr>
              <w:t xml:space="preserve">  </w:t>
            </w:r>
            <w:sdt>
              <w:sdtPr>
                <w:rPr>
                  <w:rFonts w:cstheme="minorHAnsi"/>
                  <w:color w:val="000000" w:themeColor="text1"/>
                </w:rPr>
                <w:id w:val="-671017553"/>
                <w:placeholder>
                  <w:docPart w:val="025F426CBFF64FE3AE9FDA26C4E50CD6"/>
                </w:placeholder>
                <w:showingPlcHdr/>
                <w:text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  <w:tr w:rsidR="00137313" w:rsidRPr="00C847AB" w14:paraId="65C0068B" w14:textId="77777777" w:rsidTr="00C847AB">
        <w:trPr>
          <w:trHeight w:val="426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442159" w14:textId="31B5D7A2" w:rsidR="00137313" w:rsidRPr="00C847AB" w:rsidRDefault="00137313" w:rsidP="00137313">
            <w:pPr>
              <w:ind w:hanging="1"/>
              <w:rPr>
                <w:rStyle w:val="Heading1Char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847AB">
              <w:rPr>
                <w:rFonts w:cstheme="minorHAnsi"/>
                <w:b/>
                <w:bCs/>
              </w:rPr>
              <w:t>Maximum # participants for Activity:</w:t>
            </w:r>
            <w:r w:rsidRPr="00C847AB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84103047"/>
                <w:placeholder>
                  <w:docPart w:val="CE916390427E4E729A3663DEA68E2C6F"/>
                </w:placeholder>
              </w:sdtPr>
              <w:sdtEndPr/>
              <w:sdtContent>
                <w:sdt>
                  <w:sdtPr>
                    <w:rPr>
                      <w:rFonts w:cstheme="minorHAnsi"/>
                    </w:rPr>
                    <w:id w:val="-681043025"/>
                    <w:placeholder>
                      <w:docPart w:val="A97FEDA25C0240639F0645CAA139D901"/>
                    </w:placeholder>
                  </w:sdtPr>
                  <w:sdtEndPr/>
                  <w:sdtContent>
                    <w:sdt>
                      <w:sdtPr>
                        <w:rPr>
                          <w:rFonts w:cstheme="minorHAnsi"/>
                        </w:rPr>
                        <w:id w:val="839351166"/>
                        <w:placeholder>
                          <w:docPart w:val="4BF8F4E8809046059269B93DC9CF429E"/>
                        </w:placeholder>
                        <w:showingPlcHdr/>
                        <w15:color w:val="FFFFFF"/>
                        <w:text/>
                      </w:sdtPr>
                      <w:sdtEndPr/>
                      <w:sdtContent>
                        <w:r w:rsidRPr="005C470B">
                          <w:rPr>
                            <w:rStyle w:val="PlaceholderText"/>
                            <w:rFonts w:cstheme="minorHAnsi"/>
                            <w:color w:val="auto"/>
                          </w:rPr>
                          <w:t>Click here to enter number.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137313" w:rsidRPr="00C847AB" w14:paraId="32100CE6" w14:textId="77777777" w:rsidTr="009120D5">
        <w:trPr>
          <w:trHeight w:val="532"/>
          <w:jc w:val="center"/>
        </w:trPr>
        <w:tc>
          <w:tcPr>
            <w:tcW w:w="102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6DABB4" w14:textId="3420C93F" w:rsidR="00FD7922" w:rsidRPr="00C847AB" w:rsidRDefault="00137313" w:rsidP="009120D5">
            <w:pPr>
              <w:ind w:hanging="1"/>
              <w:rPr>
                <w:rStyle w:val="Strong"/>
                <w:rFonts w:cstheme="minorHAnsi"/>
                <w:b w:val="0"/>
                <w:bCs w:val="0"/>
                <w:i/>
                <w:iCs/>
              </w:rPr>
            </w:pPr>
            <w:r w:rsidRPr="00C847AB">
              <w:rPr>
                <w:rStyle w:val="Strong"/>
                <w:rFonts w:cstheme="minorHAnsi"/>
              </w:rPr>
              <w:t>Target Audience include Unit/</w:t>
            </w:r>
            <w:r w:rsidR="00614736">
              <w:rPr>
                <w:rStyle w:val="Strong"/>
                <w:rFonts w:cstheme="minorHAnsi"/>
              </w:rPr>
              <w:t>J</w:t>
            </w:r>
            <w:r w:rsidRPr="00C847AB">
              <w:rPr>
                <w:rStyle w:val="Strong"/>
                <w:rFonts w:cstheme="minorHAnsi"/>
              </w:rPr>
              <w:t xml:space="preserve">ob </w:t>
            </w:r>
            <w:r w:rsidR="009C7B51">
              <w:rPr>
                <w:rStyle w:val="Strong"/>
                <w:rFonts w:cstheme="minorHAnsi"/>
              </w:rPr>
              <w:t>T</w:t>
            </w:r>
            <w:r w:rsidRPr="00C847AB">
              <w:rPr>
                <w:rStyle w:val="Strong"/>
                <w:rFonts w:cstheme="minorHAnsi"/>
              </w:rPr>
              <w:t>itle</w:t>
            </w:r>
            <w:r w:rsidRPr="00C847AB">
              <w:rPr>
                <w:rStyle w:val="Strong"/>
                <w:rFonts w:cstheme="minorHAnsi"/>
                <w:b w:val="0"/>
                <w:bCs w:val="0"/>
                <w:i/>
                <w:iCs/>
              </w:rPr>
              <w:t xml:space="preserve">:  </w:t>
            </w:r>
          </w:p>
          <w:p w14:paraId="00E6D1EC" w14:textId="2A60E3D8" w:rsidR="00137313" w:rsidRPr="00C847AB" w:rsidRDefault="00042F07" w:rsidP="009120D5">
            <w:pPr>
              <w:ind w:hanging="1"/>
              <w:rPr>
                <w:rStyle w:val="Heading1Char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sdt>
              <w:sdtPr>
                <w:rPr>
                  <w:rStyle w:val="Style1"/>
                  <w:rFonts w:asciiTheme="minorHAnsi" w:hAnsiTheme="minorHAnsi" w:cstheme="minorHAnsi"/>
                  <w:sz w:val="22"/>
                </w:rPr>
                <w:id w:val="-1015528426"/>
                <w:placeholder>
                  <w:docPart w:val="2F839312A50B4723B73CE8C0FDEE625A"/>
                </w:placeholder>
                <w:showingPlcHdr/>
                <w:text w:multiLine="1"/>
              </w:sdtPr>
              <w:sdtEndPr>
                <w:rPr>
                  <w:rStyle w:val="Strong"/>
                  <w:b/>
                  <w:bCs/>
                  <w:i w:val="0"/>
                </w:rPr>
              </w:sdtEndPr>
              <w:sdtContent>
                <w:r w:rsidR="00137313"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  <w:tr w:rsidR="00137313" w:rsidRPr="00C847AB" w14:paraId="7104CA55" w14:textId="77777777" w:rsidTr="00C847AB">
        <w:trPr>
          <w:trHeight w:val="692"/>
          <w:jc w:val="center"/>
        </w:trPr>
        <w:tc>
          <w:tcPr>
            <w:tcW w:w="102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F9ABC1A" w14:textId="73F36195" w:rsidR="00137313" w:rsidRPr="00C847AB" w:rsidRDefault="00137313" w:rsidP="009120D5">
            <w:pPr>
              <w:spacing w:line="276" w:lineRule="auto"/>
              <w:ind w:firstLine="0"/>
              <w:rPr>
                <w:rFonts w:cstheme="minorHAnsi"/>
              </w:rPr>
            </w:pPr>
            <w:r w:rsidRPr="00C847AB">
              <w:rPr>
                <w:rFonts w:cstheme="minorHAnsi"/>
                <w:b/>
                <w:bCs/>
              </w:rPr>
              <w:t>Course Start Date:</w:t>
            </w:r>
            <w:r w:rsidRPr="00C847AB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952250621"/>
                <w:placeholder>
                  <w:docPart w:val="E4E5BC4471884CD4AA05AABCCE959C57"/>
                </w:placeholder>
                <w:showingPlcHdr/>
                <w:text w:multiLine="1"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  <w:p w14:paraId="4DF9537D" w14:textId="5D86DDC5" w:rsidR="00137313" w:rsidRPr="00C847AB" w:rsidRDefault="00137313" w:rsidP="009120D5">
            <w:pPr>
              <w:spacing w:line="276" w:lineRule="auto"/>
              <w:ind w:hanging="1"/>
              <w:rPr>
                <w:rStyle w:val="Strong"/>
                <w:rFonts w:cstheme="minorHAnsi"/>
                <w:b w:val="0"/>
                <w:bCs w:val="0"/>
                <w:i/>
                <w:color w:val="000000" w:themeColor="text1"/>
              </w:rPr>
            </w:pPr>
            <w:r w:rsidRPr="00C847AB">
              <w:rPr>
                <w:rFonts w:cstheme="minorHAnsi"/>
                <w:b/>
                <w:bCs/>
              </w:rPr>
              <w:t xml:space="preserve">Course End </w:t>
            </w:r>
            <w:r w:rsidR="005A2AD4" w:rsidRPr="00C847AB">
              <w:rPr>
                <w:rFonts w:cstheme="minorHAnsi"/>
                <w:b/>
                <w:bCs/>
              </w:rPr>
              <w:t>Date</w:t>
            </w:r>
            <w:r w:rsidRPr="00C847AB">
              <w:rPr>
                <w:rFonts w:cstheme="minorHAnsi"/>
                <w:b/>
                <w:bCs/>
              </w:rPr>
              <w:t>:</w:t>
            </w:r>
            <w:r w:rsidRPr="00C847AB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69514530"/>
                <w:placeholder>
                  <w:docPart w:val="A4EB102B3BA74DA881902C66A856C26B"/>
                </w:placeholder>
                <w:showingPlcHdr/>
                <w:text w:multiLine="1"/>
              </w:sdtPr>
              <w:sdtEndPr/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  <w:tr w:rsidR="00137313" w:rsidRPr="00C847AB" w14:paraId="53278EB6" w14:textId="77777777" w:rsidTr="00C847AB">
        <w:trPr>
          <w:trHeight w:val="435"/>
          <w:jc w:val="center"/>
        </w:trPr>
        <w:tc>
          <w:tcPr>
            <w:tcW w:w="102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0FD5EB8" w14:textId="272DC286" w:rsidR="00137313" w:rsidRPr="00C847AB" w:rsidRDefault="005A2AD4" w:rsidP="009120D5">
            <w:pPr>
              <w:ind w:hanging="1"/>
              <w:rPr>
                <w:rStyle w:val="Strong"/>
                <w:rFonts w:cstheme="minorHAnsi"/>
                <w:b w:val="0"/>
                <w:bCs w:val="0"/>
                <w:i/>
                <w:color w:val="000000" w:themeColor="text1"/>
              </w:rPr>
            </w:pPr>
            <w:r w:rsidRPr="00C847AB">
              <w:rPr>
                <w:rStyle w:val="Strong"/>
                <w:rFonts w:cstheme="minorHAnsi"/>
              </w:rPr>
              <w:t>Expected Time Length:</w:t>
            </w:r>
            <w:r w:rsidRPr="00C847AB">
              <w:rPr>
                <w:rStyle w:val="Strong"/>
                <w:rFonts w:cstheme="minorHAnsi"/>
                <w:b w:val="0"/>
                <w:bCs w:val="0"/>
              </w:rPr>
              <w:t xml:space="preserve">  </w:t>
            </w:r>
            <w:sdt>
              <w:sdtPr>
                <w:rPr>
                  <w:rStyle w:val="Style1"/>
                  <w:rFonts w:asciiTheme="minorHAnsi" w:hAnsiTheme="minorHAnsi" w:cstheme="minorHAnsi"/>
                  <w:sz w:val="22"/>
                </w:rPr>
                <w:id w:val="1125279598"/>
                <w:placeholder>
                  <w:docPart w:val="0414A8743F9A45918FB7E0418923B584"/>
                </w:placeholder>
                <w:showingPlcHdr/>
                <w:text w:multiLine="1"/>
              </w:sdtPr>
              <w:sdtEndPr>
                <w:rPr>
                  <w:rStyle w:val="Strong"/>
                  <w:b/>
                  <w:bCs/>
                  <w:i w:val="0"/>
                </w:rPr>
              </w:sdtEndPr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  <w:tr w:rsidR="005A2AD4" w:rsidRPr="00C847AB" w14:paraId="1787068B" w14:textId="77777777" w:rsidTr="00C847AB">
        <w:trPr>
          <w:trHeight w:val="2235"/>
          <w:jc w:val="center"/>
        </w:trPr>
        <w:tc>
          <w:tcPr>
            <w:tcW w:w="1025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33F8966" w14:textId="4547CBF3" w:rsidR="005A2AD4" w:rsidRPr="00C847AB" w:rsidRDefault="005A2AD4" w:rsidP="009120D5">
            <w:pPr>
              <w:ind w:hanging="1"/>
              <w:rPr>
                <w:rStyle w:val="Strong"/>
                <w:rFonts w:cstheme="minorHAnsi"/>
                <w:b w:val="0"/>
                <w:bCs w:val="0"/>
                <w:i/>
                <w:color w:val="000000" w:themeColor="text1"/>
              </w:rPr>
            </w:pPr>
            <w:r w:rsidRPr="00C847AB">
              <w:rPr>
                <w:rStyle w:val="Strong"/>
                <w:rFonts w:cstheme="minorHAnsi"/>
              </w:rPr>
              <w:t>Goal/Purpose of Activity</w:t>
            </w:r>
            <w:r w:rsidR="00FD7922" w:rsidRPr="00C847AB">
              <w:rPr>
                <w:rStyle w:val="Strong"/>
                <w:rFonts w:cstheme="minorHAnsi"/>
              </w:rPr>
              <w:t xml:space="preserve"> </w:t>
            </w:r>
            <w:r w:rsidR="00FD7922" w:rsidRPr="00C847AB">
              <w:rPr>
                <w:rStyle w:val="Strong"/>
                <w:rFonts w:cstheme="minorHAnsi"/>
                <w:b w:val="0"/>
                <w:bCs w:val="0"/>
              </w:rPr>
              <w:t>(</w:t>
            </w:r>
            <w:r w:rsidR="00FD7922" w:rsidRPr="00C847AB">
              <w:rPr>
                <w:rStyle w:val="Strong"/>
                <w:rFonts w:cstheme="minorHAnsi"/>
                <w:b w:val="0"/>
                <w:bCs w:val="0"/>
                <w:i/>
                <w:iCs/>
              </w:rPr>
              <w:t>Stated purpose or Activity description and expectation. Example: To in-service staff on new product name for timely and safe use.)</w:t>
            </w:r>
            <w:r w:rsidRPr="00C847AB">
              <w:rPr>
                <w:rStyle w:val="Strong"/>
                <w:rFonts w:cstheme="minorHAnsi"/>
                <w:b w:val="0"/>
                <w:bCs w:val="0"/>
                <w:i/>
                <w:iCs/>
              </w:rPr>
              <w:t>:</w:t>
            </w:r>
            <w:r w:rsidR="009120D5" w:rsidRPr="00C847AB">
              <w:rPr>
                <w:rStyle w:val="Strong"/>
                <w:rFonts w:cstheme="minorHAnsi"/>
              </w:rPr>
              <w:br/>
            </w:r>
            <w:sdt>
              <w:sdtPr>
                <w:rPr>
                  <w:rStyle w:val="Style1"/>
                  <w:rFonts w:asciiTheme="minorHAnsi" w:hAnsiTheme="minorHAnsi" w:cstheme="minorHAnsi"/>
                  <w:sz w:val="22"/>
                </w:rPr>
                <w:id w:val="1080642175"/>
                <w:placeholder>
                  <w:docPart w:val="5A97C37D4A48445399D7AFAD3BE41379"/>
                </w:placeholder>
                <w:showingPlcHdr/>
                <w:text w:multiLine="1"/>
              </w:sdtPr>
              <w:sdtEndPr>
                <w:rPr>
                  <w:rStyle w:val="Strong"/>
                  <w:b/>
                  <w:bCs/>
                  <w:i w:val="0"/>
                </w:rPr>
              </w:sdtEndPr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  <w:tr w:rsidR="005A2AD4" w:rsidRPr="00C847AB" w14:paraId="76D37E30" w14:textId="77777777" w:rsidTr="00C847AB">
        <w:trPr>
          <w:trHeight w:val="1164"/>
          <w:jc w:val="center"/>
        </w:trPr>
        <w:tc>
          <w:tcPr>
            <w:tcW w:w="1025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E2C58AD" w14:textId="20770518" w:rsidR="005A2AD4" w:rsidRPr="00C847AB" w:rsidRDefault="00042F07" w:rsidP="009120D5">
            <w:pPr>
              <w:ind w:firstLine="0"/>
              <w:rPr>
                <w:rStyle w:val="Strong"/>
                <w:rFonts w:cstheme="minorHAnsi"/>
                <w:b w:val="0"/>
                <w:bCs w:val="0"/>
              </w:rPr>
            </w:pPr>
            <w:sdt>
              <w:sdtPr>
                <w:rPr>
                  <w:rStyle w:val="Strong"/>
                  <w:rFonts w:cstheme="minorHAnsi"/>
                  <w:b w:val="0"/>
                  <w:bCs w:val="0"/>
                </w:rPr>
                <w:id w:val="1020582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rong"/>
                </w:rPr>
              </w:sdtEndPr>
              <w:sdtContent>
                <w:r w:rsidR="005A2AD4" w:rsidRPr="00C847AB">
                  <w:rPr>
                    <w:rStyle w:val="Strong"/>
                    <w:rFonts w:ascii="Segoe UI Symbol" w:eastAsia="MS Gothic" w:hAnsi="Segoe UI Symbol" w:cs="Segoe UI Symbol"/>
                    <w:b w:val="0"/>
                    <w:bCs w:val="0"/>
                  </w:rPr>
                  <w:t>☐</w:t>
                </w:r>
              </w:sdtContent>
            </w:sdt>
            <w:r w:rsidR="005A2AD4" w:rsidRPr="00C847AB">
              <w:rPr>
                <w:rStyle w:val="Strong"/>
                <w:rFonts w:cstheme="minorHAnsi"/>
                <w:b w:val="0"/>
                <w:bCs w:val="0"/>
              </w:rPr>
              <w:t xml:space="preserve"> Check if requesting Rosters for specific Unit(s)</w:t>
            </w:r>
          </w:p>
          <w:p w14:paraId="0002646E" w14:textId="3269D0AB" w:rsidR="005A2AD4" w:rsidRPr="00C847AB" w:rsidRDefault="005A2AD4" w:rsidP="009120D5">
            <w:pPr>
              <w:ind w:hanging="1"/>
              <w:rPr>
                <w:rStyle w:val="Strong"/>
                <w:rFonts w:cstheme="minorHAnsi"/>
                <w:b w:val="0"/>
                <w:bCs w:val="0"/>
                <w:i/>
                <w:color w:val="000000" w:themeColor="text1"/>
              </w:rPr>
            </w:pPr>
            <w:r w:rsidRPr="00C847AB">
              <w:rPr>
                <w:rStyle w:val="Strong"/>
                <w:rFonts w:cstheme="minorHAnsi"/>
                <w:b w:val="0"/>
                <w:bCs w:val="0"/>
              </w:rPr>
              <w:t xml:space="preserve">               List Unit(s):  </w:t>
            </w:r>
            <w:sdt>
              <w:sdtPr>
                <w:rPr>
                  <w:rStyle w:val="Style1"/>
                  <w:rFonts w:asciiTheme="minorHAnsi" w:hAnsiTheme="minorHAnsi" w:cstheme="minorHAnsi"/>
                  <w:sz w:val="22"/>
                </w:rPr>
                <w:id w:val="-1097407302"/>
                <w:placeholder>
                  <w:docPart w:val="A7747A829237417CAA3B1146A7525681"/>
                </w:placeholder>
                <w:showingPlcHdr/>
                <w:text w:multiLine="1"/>
              </w:sdtPr>
              <w:sdtEndPr>
                <w:rPr>
                  <w:rStyle w:val="Strong"/>
                  <w:b/>
                  <w:bCs/>
                  <w:i w:val="0"/>
                </w:rPr>
              </w:sdtEndPr>
              <w:sdtContent>
                <w:r w:rsidRPr="005C470B">
                  <w:rPr>
                    <w:rStyle w:val="PlaceholderText"/>
                    <w:rFonts w:cstheme="minorHAnsi"/>
                    <w:color w:val="auto"/>
                  </w:rPr>
                  <w:t>Click here to enter text.</w:t>
                </w:r>
              </w:sdtContent>
            </w:sdt>
          </w:p>
        </w:tc>
      </w:tr>
    </w:tbl>
    <w:p w14:paraId="07E8E1E5" w14:textId="77777777" w:rsidR="007E3475" w:rsidRDefault="007E3475" w:rsidP="00A32FD3">
      <w:pPr>
        <w:tabs>
          <w:tab w:val="left" w:pos="-720"/>
          <w:tab w:val="left" w:pos="0"/>
          <w:tab w:val="left" w:pos="432"/>
          <w:tab w:val="left" w:pos="1965"/>
          <w:tab w:val="center" w:pos="5580"/>
          <w:tab w:val="left" w:pos="6696"/>
        </w:tabs>
        <w:spacing w:line="227" w:lineRule="exact"/>
        <w:ind w:firstLine="0"/>
        <w:rPr>
          <w:szCs w:val="28"/>
        </w:rPr>
        <w:sectPr w:rsidR="007E3475" w:rsidSect="00BB4B3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-1440" w:right="1080" w:bottom="360" w:left="900" w:header="720" w:footer="720" w:gutter="0"/>
          <w:cols w:space="720"/>
          <w:titlePg/>
          <w:docGrid w:linePitch="299"/>
        </w:sectPr>
      </w:pPr>
    </w:p>
    <w:p w14:paraId="0A685AB4" w14:textId="6091AA0A" w:rsidR="009120D5" w:rsidRPr="00D62882" w:rsidRDefault="009120D5" w:rsidP="00B75228">
      <w:pPr>
        <w:pStyle w:val="Heading1"/>
        <w:tabs>
          <w:tab w:val="right" w:pos="10800"/>
        </w:tabs>
        <w:ind w:left="450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D62882">
        <w:rPr>
          <w:rFonts w:asciiTheme="minorHAnsi" w:hAnsiTheme="minorHAnsi" w:cstheme="minorHAnsi"/>
          <w:color w:val="1F497D" w:themeColor="text2"/>
          <w:sz w:val="28"/>
          <w:szCs w:val="28"/>
        </w:rPr>
        <w:lastRenderedPageBreak/>
        <w:t>Activity Planning Table</w:t>
      </w:r>
    </w:p>
    <w:p w14:paraId="3649F5CC" w14:textId="48985FDC" w:rsidR="009120D5" w:rsidRDefault="00617D43" w:rsidP="00617D43">
      <w:pPr>
        <w:ind w:left="360" w:firstLine="90"/>
        <w:rPr>
          <w:rFonts w:cstheme="minorHAnsi"/>
          <w:b/>
          <w:bCs/>
        </w:rPr>
      </w:pPr>
      <w:r w:rsidRPr="00617D43">
        <w:rPr>
          <w:b/>
          <w:bCs/>
          <w:sz w:val="24"/>
          <w:szCs w:val="32"/>
        </w:rPr>
        <w:t>Title of Activity:</w:t>
      </w:r>
      <w:r>
        <w:rPr>
          <w:b/>
          <w:bCs/>
          <w:sz w:val="24"/>
          <w:szCs w:val="32"/>
        </w:rPr>
        <w:t xml:space="preserve"> </w:t>
      </w:r>
      <w:sdt>
        <w:sdtPr>
          <w:rPr>
            <w:rFonts w:cstheme="minorHAnsi"/>
            <w:b/>
            <w:bCs/>
          </w:rPr>
          <w:id w:val="815919864"/>
          <w:placeholder>
            <w:docPart w:val="3001BA4C13A947F490398A1ADE39EEE6"/>
          </w:placeholder>
          <w:showingPlcHdr/>
          <w:text/>
        </w:sdtPr>
        <w:sdtEndPr/>
        <w:sdtContent>
          <w:r w:rsidRPr="005C470B">
            <w:rPr>
              <w:rStyle w:val="PlaceholderText"/>
              <w:rFonts w:cstheme="minorHAnsi"/>
              <w:color w:val="auto"/>
            </w:rPr>
            <w:t>Click or tap here to enter text.</w:t>
          </w:r>
        </w:sdtContent>
      </w:sdt>
    </w:p>
    <w:p w14:paraId="59B38008" w14:textId="77777777" w:rsidR="00617D43" w:rsidRPr="00617D43" w:rsidRDefault="00617D43" w:rsidP="00617D43">
      <w:pPr>
        <w:ind w:left="360" w:firstLine="90"/>
        <w:rPr>
          <w:b/>
          <w:bCs/>
          <w:sz w:val="16"/>
          <w:szCs w:val="20"/>
        </w:rPr>
      </w:pPr>
    </w:p>
    <w:tbl>
      <w:tblPr>
        <w:tblStyle w:val="GridTable6Colorful-Accent1"/>
        <w:tblW w:w="1449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3217"/>
        <w:gridCol w:w="4523"/>
        <w:gridCol w:w="1440"/>
        <w:gridCol w:w="2340"/>
        <w:gridCol w:w="2970"/>
      </w:tblGrid>
      <w:tr w:rsidR="009120D5" w:rsidRPr="00D62882" w14:paraId="4A9A196B" w14:textId="77777777" w:rsidTr="009F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  <w:tcBorders>
              <w:bottom w:val="single" w:sz="4" w:space="0" w:color="A37A00"/>
            </w:tcBorders>
            <w:shd w:val="clear" w:color="auto" w:fill="F4B600" w:themeFill="accent1" w:themeFillShade="BF"/>
          </w:tcPr>
          <w:p w14:paraId="4E6772B8" w14:textId="77777777" w:rsidR="009120D5" w:rsidRPr="00D62882" w:rsidRDefault="009120D5" w:rsidP="004E5843">
            <w:pPr>
              <w:ind w:firstLine="0"/>
              <w:rPr>
                <w:rFonts w:cstheme="minorHAnsi"/>
                <w:color w:val="auto"/>
                <w:sz w:val="24"/>
                <w:szCs w:val="24"/>
              </w:rPr>
            </w:pPr>
            <w:r w:rsidRPr="00D62882">
              <w:rPr>
                <w:rFonts w:cstheme="minorHAnsi"/>
                <w:color w:val="auto"/>
                <w:sz w:val="24"/>
                <w:szCs w:val="24"/>
              </w:rPr>
              <w:t>Content (Topics)</w:t>
            </w:r>
          </w:p>
        </w:tc>
        <w:tc>
          <w:tcPr>
            <w:tcW w:w="4523" w:type="dxa"/>
            <w:tcBorders>
              <w:bottom w:val="single" w:sz="4" w:space="0" w:color="A37A00"/>
            </w:tcBorders>
            <w:shd w:val="clear" w:color="auto" w:fill="F4B600" w:themeFill="accent1" w:themeFillShade="BF"/>
          </w:tcPr>
          <w:p w14:paraId="71A8CDFD" w14:textId="77777777" w:rsidR="009120D5" w:rsidRPr="00D62882" w:rsidRDefault="009120D5" w:rsidP="004E584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r w:rsidRPr="00D62882">
              <w:rPr>
                <w:rFonts w:cstheme="minorHAnsi"/>
                <w:color w:val="auto"/>
                <w:sz w:val="24"/>
                <w:szCs w:val="24"/>
              </w:rPr>
              <w:t>Learning Objectives</w:t>
            </w:r>
          </w:p>
        </w:tc>
        <w:tc>
          <w:tcPr>
            <w:tcW w:w="1440" w:type="dxa"/>
            <w:tcBorders>
              <w:bottom w:val="single" w:sz="4" w:space="0" w:color="A37A00"/>
            </w:tcBorders>
            <w:shd w:val="clear" w:color="auto" w:fill="F4B600" w:themeFill="accent1" w:themeFillShade="BF"/>
          </w:tcPr>
          <w:p w14:paraId="73F3583F" w14:textId="77777777" w:rsidR="009120D5" w:rsidRPr="00D62882" w:rsidRDefault="009120D5" w:rsidP="004E584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r w:rsidRPr="00D62882">
              <w:rPr>
                <w:rFonts w:cstheme="minorHAnsi"/>
                <w:color w:val="auto"/>
                <w:sz w:val="24"/>
                <w:szCs w:val="24"/>
              </w:rPr>
              <w:t>Time Frame</w:t>
            </w:r>
          </w:p>
        </w:tc>
        <w:tc>
          <w:tcPr>
            <w:tcW w:w="2340" w:type="dxa"/>
            <w:tcBorders>
              <w:bottom w:val="single" w:sz="4" w:space="0" w:color="A37A00"/>
            </w:tcBorders>
            <w:shd w:val="clear" w:color="auto" w:fill="F4B600" w:themeFill="accent1" w:themeFillShade="BF"/>
          </w:tcPr>
          <w:p w14:paraId="598D541C" w14:textId="77777777" w:rsidR="009120D5" w:rsidRPr="00D62882" w:rsidRDefault="009120D5" w:rsidP="004E584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r w:rsidRPr="00D62882">
              <w:rPr>
                <w:rFonts w:cstheme="minorHAnsi"/>
                <w:color w:val="auto"/>
                <w:sz w:val="24"/>
                <w:szCs w:val="24"/>
              </w:rPr>
              <w:t>Presenter</w:t>
            </w:r>
          </w:p>
        </w:tc>
        <w:tc>
          <w:tcPr>
            <w:tcW w:w="2970" w:type="dxa"/>
            <w:tcBorders>
              <w:bottom w:val="single" w:sz="4" w:space="0" w:color="A37A00"/>
            </w:tcBorders>
            <w:shd w:val="clear" w:color="auto" w:fill="F4B600" w:themeFill="accent1" w:themeFillShade="BF"/>
          </w:tcPr>
          <w:p w14:paraId="1DE08D51" w14:textId="77777777" w:rsidR="009120D5" w:rsidRPr="00D62882" w:rsidRDefault="009120D5" w:rsidP="004E5843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r w:rsidRPr="00D62882">
              <w:rPr>
                <w:rFonts w:cstheme="minorHAnsi"/>
                <w:color w:val="auto"/>
                <w:sz w:val="24"/>
                <w:szCs w:val="24"/>
              </w:rPr>
              <w:t>Learning Strategies</w:t>
            </w:r>
          </w:p>
        </w:tc>
      </w:tr>
      <w:tr w:rsidR="009F4E06" w:rsidRPr="009F4E06" w14:paraId="41ED2B12" w14:textId="77777777" w:rsidTr="009F4E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  <w:tcBorders>
              <w:top w:val="single" w:sz="4" w:space="0" w:color="A37A00"/>
            </w:tcBorders>
            <w:shd w:val="clear" w:color="auto" w:fill="FFECB5" w:themeFill="accent1" w:themeFillTint="66"/>
          </w:tcPr>
          <w:p w14:paraId="14CDF22B" w14:textId="77777777" w:rsidR="009120D5" w:rsidRPr="009F4E06" w:rsidRDefault="009120D5" w:rsidP="004D2156">
            <w:pPr>
              <w:spacing w:before="120"/>
              <w:ind w:firstLine="0"/>
              <w:rPr>
                <w:rFonts w:cstheme="minorHAnsi"/>
                <w:b w:val="0"/>
                <w:bCs w:val="0"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b w:val="0"/>
                <w:bCs w:val="0"/>
                <w:color w:val="auto"/>
                <w:sz w:val="18"/>
                <w:szCs w:val="18"/>
              </w:rPr>
              <w:t xml:space="preserve">Provide a short outline of the content/skill/topic presented and/or National Safety Goal or Nursing Quality Indicator Addressing (See attached List) </w:t>
            </w:r>
          </w:p>
          <w:p w14:paraId="3BD01C5C" w14:textId="50083529" w:rsidR="009120D5" w:rsidRPr="009F4E06" w:rsidRDefault="009120D5" w:rsidP="004D2156">
            <w:pPr>
              <w:spacing w:before="120"/>
              <w:ind w:firstLine="0"/>
              <w:rPr>
                <w:rFonts w:cstheme="minorHAnsi"/>
                <w:b w:val="0"/>
                <w:bCs w:val="0"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b w:val="0"/>
                <w:bCs w:val="0"/>
                <w:color w:val="auto"/>
                <w:sz w:val="18"/>
                <w:szCs w:val="18"/>
              </w:rPr>
              <w:t>List any Handouts that will be provided</w:t>
            </w:r>
          </w:p>
          <w:p w14:paraId="70899100" w14:textId="21C457B7" w:rsidR="004D2156" w:rsidRPr="009F4E06" w:rsidRDefault="004D2156" w:rsidP="004D2156">
            <w:pPr>
              <w:ind w:firstLine="0"/>
              <w:rPr>
                <w:rFonts w:cstheme="minorHAnsi"/>
                <w:b w:val="0"/>
                <w:bCs w:val="0"/>
                <w:color w:val="auto"/>
                <w:sz w:val="18"/>
                <w:szCs w:val="18"/>
                <w:u w:val="single"/>
              </w:rPr>
            </w:pPr>
            <w:r w:rsidRPr="009F4E06">
              <w:rPr>
                <w:rFonts w:cstheme="minorHAnsi"/>
                <w:b w:val="0"/>
                <w:bCs w:val="0"/>
                <w:color w:val="auto"/>
                <w:sz w:val="18"/>
                <w:szCs w:val="18"/>
                <w:u w:val="single"/>
              </w:rPr>
              <w:br/>
            </w:r>
          </w:p>
          <w:p w14:paraId="39DCCCDD" w14:textId="2B2CCB8C" w:rsidR="009120D5" w:rsidRPr="009F4E06" w:rsidRDefault="009120D5" w:rsidP="004D2156">
            <w:pPr>
              <w:ind w:firstLine="0"/>
              <w:rPr>
                <w:rFonts w:cstheme="minorHAnsi"/>
                <w:color w:val="auto"/>
                <w:sz w:val="20"/>
                <w:szCs w:val="20"/>
                <w:u w:val="single"/>
              </w:rPr>
            </w:pPr>
            <w:r w:rsidRPr="009F4E06">
              <w:rPr>
                <w:rFonts w:cstheme="minorHAnsi"/>
                <w:color w:val="C00000"/>
                <w:sz w:val="18"/>
                <w:szCs w:val="18"/>
                <w:u w:val="single"/>
              </w:rPr>
              <w:t>Insert additional row for each topic/session.</w:t>
            </w:r>
          </w:p>
        </w:tc>
        <w:tc>
          <w:tcPr>
            <w:tcW w:w="4523" w:type="dxa"/>
            <w:tcBorders>
              <w:top w:val="single" w:sz="4" w:space="0" w:color="A37A00"/>
            </w:tcBorders>
            <w:shd w:val="clear" w:color="auto" w:fill="FFECB5" w:themeFill="accent1" w:themeFillTint="66"/>
          </w:tcPr>
          <w:p w14:paraId="66AC1326" w14:textId="77777777" w:rsidR="009120D5" w:rsidRPr="009F4E06" w:rsidRDefault="009120D5" w:rsidP="004D2156">
            <w:pPr>
              <w:spacing w:before="120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color w:val="auto"/>
                <w:sz w:val="18"/>
                <w:szCs w:val="18"/>
              </w:rPr>
              <w:t>List the educational objectives</w:t>
            </w:r>
          </w:p>
          <w:p w14:paraId="726782FA" w14:textId="2A646550" w:rsidR="009120D5" w:rsidRPr="009F4E06" w:rsidRDefault="009120D5" w:rsidP="004D2156">
            <w:pPr>
              <w:spacing w:before="120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color w:val="auto"/>
                <w:sz w:val="18"/>
                <w:szCs w:val="18"/>
              </w:rPr>
              <w:t xml:space="preserve">Behavior/performance objectives are stated in terms of what the student or learner will do, rather than what the instructor will do. </w:t>
            </w:r>
          </w:p>
          <w:p w14:paraId="0818996D" w14:textId="259E5DB1" w:rsidR="009120D5" w:rsidRPr="009F4E06" w:rsidRDefault="009120D5" w:rsidP="004D2156">
            <w:pPr>
              <w:spacing w:before="120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i/>
                <w:iCs/>
                <w:color w:val="auto"/>
                <w:sz w:val="18"/>
                <w:szCs w:val="18"/>
              </w:rPr>
              <w:t>Use terminology such as Describe, Discuss, Explain, Identify, Interpret, Apply, Demonstrate, Develop, Examine, Implement, Practice, Analyze, Compare, Detect, Examine, Assess, Integrate, Manage, Prioritize, Collaborate, Communicate, Create, Facilitate, Model, Perform</w:t>
            </w:r>
          </w:p>
        </w:tc>
        <w:tc>
          <w:tcPr>
            <w:tcW w:w="1440" w:type="dxa"/>
            <w:tcBorders>
              <w:top w:val="single" w:sz="4" w:space="0" w:color="A37A00"/>
            </w:tcBorders>
            <w:shd w:val="clear" w:color="auto" w:fill="FFECB5" w:themeFill="accent1" w:themeFillTint="66"/>
          </w:tcPr>
          <w:p w14:paraId="32C28D97" w14:textId="77777777" w:rsidR="009120D5" w:rsidRPr="009F4E06" w:rsidRDefault="009120D5" w:rsidP="004E5843">
            <w:pPr>
              <w:spacing w:before="60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i/>
                <w:color w:val="auto"/>
                <w:sz w:val="18"/>
                <w:szCs w:val="18"/>
              </w:rPr>
              <w:t>in minutes</w:t>
            </w:r>
          </w:p>
          <w:p w14:paraId="6CBEAD06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37A00"/>
            </w:tcBorders>
            <w:shd w:val="clear" w:color="auto" w:fill="FFECB5" w:themeFill="accent1" w:themeFillTint="66"/>
          </w:tcPr>
          <w:p w14:paraId="6A00B0D8" w14:textId="3FDE993F" w:rsidR="009120D5" w:rsidRPr="009F4E06" w:rsidRDefault="009120D5" w:rsidP="004D215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18"/>
                <w:szCs w:val="18"/>
              </w:rPr>
              <w:t xml:space="preserve">Include name </w:t>
            </w:r>
            <w:r w:rsidRPr="009F4E06">
              <w:rPr>
                <w:rFonts w:cstheme="minorHAnsi"/>
                <w:b/>
                <w:bCs/>
                <w:color w:val="auto"/>
                <w:sz w:val="18"/>
                <w:szCs w:val="18"/>
              </w:rPr>
              <w:t xml:space="preserve">and </w:t>
            </w:r>
            <w:r w:rsidRPr="009F4E06">
              <w:rPr>
                <w:rFonts w:cstheme="minorHAnsi"/>
                <w:color w:val="auto"/>
                <w:sz w:val="18"/>
                <w:szCs w:val="18"/>
              </w:rPr>
              <w:t xml:space="preserve">credentials </w:t>
            </w:r>
            <w:r w:rsidR="00614736" w:rsidRPr="009F4E06">
              <w:rPr>
                <w:rFonts w:cstheme="minorHAnsi"/>
                <w:color w:val="auto"/>
                <w:sz w:val="18"/>
                <w:szCs w:val="18"/>
              </w:rPr>
              <w:t xml:space="preserve">(degrees, certifications, titles) </w:t>
            </w:r>
            <w:r w:rsidRPr="009F4E06">
              <w:rPr>
                <w:rFonts w:cstheme="minorHAnsi"/>
                <w:color w:val="auto"/>
                <w:sz w:val="18"/>
                <w:szCs w:val="18"/>
              </w:rPr>
              <w:t>of person responsible for information related to specific content/skill/topic</w:t>
            </w:r>
          </w:p>
        </w:tc>
        <w:tc>
          <w:tcPr>
            <w:tcW w:w="2970" w:type="dxa"/>
            <w:tcBorders>
              <w:top w:val="single" w:sz="4" w:space="0" w:color="A37A00"/>
            </w:tcBorders>
            <w:shd w:val="clear" w:color="auto" w:fill="FFECB5" w:themeFill="accent1" w:themeFillTint="66"/>
          </w:tcPr>
          <w:p w14:paraId="378D3D70" w14:textId="77777777" w:rsidR="009120D5" w:rsidRPr="009F4E06" w:rsidRDefault="009120D5" w:rsidP="004D2156">
            <w:pPr>
              <w:spacing w:before="120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18"/>
                <w:szCs w:val="18"/>
              </w:rPr>
            </w:pPr>
            <w:r w:rsidRPr="009F4E06">
              <w:rPr>
                <w:rFonts w:cstheme="minorHAnsi"/>
                <w:color w:val="auto"/>
                <w:sz w:val="18"/>
                <w:szCs w:val="18"/>
              </w:rPr>
              <w:t>List the teaching strategies for each skill, topic or content area.</w:t>
            </w:r>
          </w:p>
          <w:p w14:paraId="407ACBE7" w14:textId="25AD973A" w:rsidR="009120D5" w:rsidRPr="009F4E06" w:rsidRDefault="009120D5" w:rsidP="004D2156">
            <w:pPr>
              <w:spacing w:before="120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i/>
                <w:iCs/>
                <w:color w:val="auto"/>
                <w:sz w:val="18"/>
                <w:szCs w:val="18"/>
              </w:rPr>
              <w:t>Examples: Lecture, Video, Questions, Discussion, Review, Test, Exercises, Practice, Skill Station, Demonstrations, Role Play, Case Studies, Simulation</w:t>
            </w:r>
          </w:p>
        </w:tc>
      </w:tr>
      <w:tr w:rsidR="00F5447D" w:rsidRPr="00F5447D" w14:paraId="2BBE2964" w14:textId="77777777" w:rsidTr="009F4E06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429A1653" w14:textId="77777777" w:rsidR="009120D5" w:rsidRPr="00F5447D" w:rsidRDefault="009120D5" w:rsidP="004D2156">
            <w:pPr>
              <w:spacing w:after="80"/>
              <w:ind w:firstLine="0"/>
              <w:rPr>
                <w:rFonts w:cstheme="minorHAnsi"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i/>
                <w:iCs/>
                <w:color w:val="1F497D" w:themeColor="text2"/>
                <w:sz w:val="20"/>
                <w:szCs w:val="20"/>
              </w:rPr>
              <w:t>EXAMPLE:</w:t>
            </w:r>
            <w:r w:rsidRPr="00F5447D">
              <w:rPr>
                <w:rFonts w:cstheme="minorHAnsi"/>
                <w:i/>
                <w:iCs/>
                <w:color w:val="1F497D" w:themeColor="text2"/>
                <w:sz w:val="20"/>
                <w:szCs w:val="20"/>
              </w:rPr>
              <w:br/>
              <w:t>EVD lumbar drainage system review</w:t>
            </w:r>
          </w:p>
        </w:tc>
        <w:tc>
          <w:tcPr>
            <w:tcW w:w="4523" w:type="dxa"/>
          </w:tcPr>
          <w:p w14:paraId="2C573E41" w14:textId="77777777" w:rsidR="009120D5" w:rsidRPr="00F5447D" w:rsidRDefault="009120D5" w:rsidP="004D2156">
            <w:pPr>
              <w:spacing w:after="80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  <w:t>EXAMPLE:</w:t>
            </w:r>
          </w:p>
          <w:p w14:paraId="29FBFDC2" w14:textId="77777777" w:rsidR="009120D5" w:rsidRPr="00F5447D" w:rsidRDefault="009120D5" w:rsidP="004D2156">
            <w:pPr>
              <w:pStyle w:val="ListParagraph"/>
              <w:numPr>
                <w:ilvl w:val="0"/>
                <w:numId w:val="21"/>
              </w:numPr>
              <w:spacing w:after="8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  <w:t>Demonstrate how to prime an EVD system.</w:t>
            </w:r>
          </w:p>
        </w:tc>
        <w:tc>
          <w:tcPr>
            <w:tcW w:w="1440" w:type="dxa"/>
          </w:tcPr>
          <w:p w14:paraId="4342D384" w14:textId="77777777" w:rsidR="009120D5" w:rsidRPr="00F5447D" w:rsidRDefault="009120D5" w:rsidP="004D215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  <w:t>15</w:t>
            </w:r>
          </w:p>
        </w:tc>
        <w:tc>
          <w:tcPr>
            <w:tcW w:w="2340" w:type="dxa"/>
          </w:tcPr>
          <w:p w14:paraId="75B95933" w14:textId="77777777" w:rsidR="009120D5" w:rsidRPr="00F5447D" w:rsidRDefault="009120D5" w:rsidP="004D215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  <w:t>Tish Campbell, RN-BC</w:t>
            </w:r>
          </w:p>
        </w:tc>
        <w:tc>
          <w:tcPr>
            <w:tcW w:w="2970" w:type="dxa"/>
          </w:tcPr>
          <w:p w14:paraId="629FE918" w14:textId="77777777" w:rsidR="009120D5" w:rsidRPr="00F5447D" w:rsidRDefault="009120D5" w:rsidP="004D215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</w:pPr>
            <w:r w:rsidRPr="00F5447D">
              <w:rPr>
                <w:rFonts w:cstheme="minorHAnsi"/>
                <w:b/>
                <w:bCs/>
                <w:i/>
                <w:iCs/>
                <w:color w:val="1F497D" w:themeColor="text2"/>
                <w:sz w:val="20"/>
                <w:szCs w:val="20"/>
              </w:rPr>
              <w:t>Skill review with return demonstration of skill.</w:t>
            </w:r>
          </w:p>
        </w:tc>
      </w:tr>
      <w:tr w:rsidR="009120D5" w:rsidRPr="00C847AB" w14:paraId="10E000D7" w14:textId="77777777" w:rsidTr="009F4E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3946BBD8" w14:textId="77777777" w:rsidR="009120D5" w:rsidRPr="009F4E06" w:rsidRDefault="009120D5" w:rsidP="004D2156">
            <w:pPr>
              <w:spacing w:after="80"/>
              <w:ind w:firstLine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4523" w:type="dxa"/>
          </w:tcPr>
          <w:p w14:paraId="69A11120" w14:textId="77777777" w:rsidR="009120D5" w:rsidRPr="009F4E06" w:rsidRDefault="009120D5" w:rsidP="004E5843">
            <w:pPr>
              <w:pStyle w:val="ListParagraph"/>
              <w:numPr>
                <w:ilvl w:val="0"/>
                <w:numId w:val="22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  <w:p w14:paraId="631AF9A6" w14:textId="77777777" w:rsidR="009120D5" w:rsidRPr="009F4E06" w:rsidRDefault="009120D5" w:rsidP="004E5843">
            <w:pPr>
              <w:pStyle w:val="ListParagraph"/>
              <w:numPr>
                <w:ilvl w:val="0"/>
                <w:numId w:val="22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CE84D44" w14:textId="77777777" w:rsidR="009120D5" w:rsidRPr="009F4E06" w:rsidRDefault="009120D5" w:rsidP="004E584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</w:tcPr>
          <w:p w14:paraId="16E8FC21" w14:textId="4EC9A772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31D29FA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</w:tr>
      <w:tr w:rsidR="009120D5" w:rsidRPr="00C847AB" w14:paraId="757E77FF" w14:textId="77777777" w:rsidTr="009F4E06">
        <w:trPr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7C8CE13D" w14:textId="77777777" w:rsidR="009120D5" w:rsidRPr="009F4E06" w:rsidRDefault="009120D5" w:rsidP="004D2156">
            <w:pPr>
              <w:spacing w:after="80"/>
              <w:ind w:firstLine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4523" w:type="dxa"/>
          </w:tcPr>
          <w:p w14:paraId="43A9EDA7" w14:textId="77777777" w:rsidR="009120D5" w:rsidRPr="009F4E06" w:rsidRDefault="009120D5" w:rsidP="004E5843">
            <w:pPr>
              <w:pStyle w:val="ListParagraph"/>
              <w:numPr>
                <w:ilvl w:val="0"/>
                <w:numId w:val="20"/>
              </w:numPr>
              <w:spacing w:after="8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  <w:p w14:paraId="690EE952" w14:textId="77777777" w:rsidR="009120D5" w:rsidRPr="009F4E06" w:rsidRDefault="009120D5" w:rsidP="004E5843">
            <w:pPr>
              <w:pStyle w:val="ListParagraph"/>
              <w:numPr>
                <w:ilvl w:val="0"/>
                <w:numId w:val="20"/>
              </w:numPr>
              <w:spacing w:after="8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C19DDD4" w14:textId="77777777" w:rsidR="009120D5" w:rsidRPr="009F4E06" w:rsidRDefault="009120D5" w:rsidP="004E584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</w:tcPr>
          <w:p w14:paraId="07601591" w14:textId="77777777" w:rsidR="009120D5" w:rsidRPr="009F4E06" w:rsidRDefault="009120D5" w:rsidP="004E584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C27FF6C" w14:textId="77777777" w:rsidR="009120D5" w:rsidRPr="009F4E06" w:rsidRDefault="009120D5" w:rsidP="004E584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</w:tr>
      <w:tr w:rsidR="009120D5" w:rsidRPr="00C847AB" w14:paraId="305E95B9" w14:textId="77777777" w:rsidTr="009F4E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0FCE6075" w14:textId="77777777" w:rsidR="009120D5" w:rsidRPr="009F4E06" w:rsidRDefault="009120D5" w:rsidP="004D2156">
            <w:pPr>
              <w:spacing w:after="80"/>
              <w:ind w:firstLine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4523" w:type="dxa"/>
          </w:tcPr>
          <w:p w14:paraId="7B5734DA" w14:textId="77777777" w:rsidR="009120D5" w:rsidRPr="009F4E06" w:rsidRDefault="009120D5" w:rsidP="004E5843">
            <w:pPr>
              <w:pStyle w:val="ListParagraph"/>
              <w:numPr>
                <w:ilvl w:val="0"/>
                <w:numId w:val="23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  <w:p w14:paraId="5B9392EB" w14:textId="77777777" w:rsidR="009120D5" w:rsidRPr="009F4E06" w:rsidRDefault="009120D5" w:rsidP="004E5843">
            <w:pPr>
              <w:pStyle w:val="ListParagraph"/>
              <w:numPr>
                <w:ilvl w:val="0"/>
                <w:numId w:val="23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77827CC" w14:textId="77777777" w:rsidR="009120D5" w:rsidRPr="009F4E06" w:rsidRDefault="009120D5" w:rsidP="004E584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</w:tcPr>
          <w:p w14:paraId="679BA28F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8B845E7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</w:tr>
      <w:tr w:rsidR="009120D5" w:rsidRPr="00C847AB" w14:paraId="2DC96F39" w14:textId="77777777" w:rsidTr="009F4E06">
        <w:trPr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37A295C7" w14:textId="77777777" w:rsidR="009120D5" w:rsidRPr="009F4E06" w:rsidRDefault="009120D5" w:rsidP="004D2156">
            <w:pPr>
              <w:spacing w:after="80"/>
              <w:ind w:firstLine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4523" w:type="dxa"/>
          </w:tcPr>
          <w:p w14:paraId="7358B647" w14:textId="77777777" w:rsidR="009120D5" w:rsidRPr="009F4E06" w:rsidRDefault="009120D5" w:rsidP="004E5843">
            <w:pPr>
              <w:pStyle w:val="ListParagraph"/>
              <w:numPr>
                <w:ilvl w:val="0"/>
                <w:numId w:val="24"/>
              </w:numPr>
              <w:spacing w:after="8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  <w:p w14:paraId="2D55AA78" w14:textId="77777777" w:rsidR="009120D5" w:rsidRPr="009F4E06" w:rsidRDefault="009120D5" w:rsidP="004E5843">
            <w:pPr>
              <w:pStyle w:val="ListParagraph"/>
              <w:numPr>
                <w:ilvl w:val="0"/>
                <w:numId w:val="24"/>
              </w:numPr>
              <w:spacing w:after="80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A798DFE" w14:textId="77777777" w:rsidR="009120D5" w:rsidRPr="009F4E06" w:rsidRDefault="009120D5" w:rsidP="004E584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</w:tcPr>
          <w:p w14:paraId="34491F4B" w14:textId="77777777" w:rsidR="009120D5" w:rsidRPr="009F4E06" w:rsidRDefault="009120D5" w:rsidP="004E584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44247CD" w14:textId="77777777" w:rsidR="009120D5" w:rsidRPr="009F4E06" w:rsidRDefault="009120D5" w:rsidP="004E584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</w:tr>
      <w:tr w:rsidR="009120D5" w:rsidRPr="00C847AB" w14:paraId="410C75E7" w14:textId="77777777" w:rsidTr="009F4E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7" w:type="dxa"/>
          </w:tcPr>
          <w:p w14:paraId="23BC98FA" w14:textId="77777777" w:rsidR="009120D5" w:rsidRPr="009F4E06" w:rsidRDefault="009120D5" w:rsidP="004D2156">
            <w:pPr>
              <w:spacing w:after="80"/>
              <w:ind w:firstLine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4523" w:type="dxa"/>
          </w:tcPr>
          <w:p w14:paraId="15457C4D" w14:textId="77777777" w:rsidR="009120D5" w:rsidRPr="009F4E06" w:rsidRDefault="009120D5" w:rsidP="004E5843">
            <w:pPr>
              <w:pStyle w:val="ListParagraph"/>
              <w:numPr>
                <w:ilvl w:val="0"/>
                <w:numId w:val="25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  <w:r w:rsidRPr="009F4E06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  <w:p w14:paraId="25BE4268" w14:textId="77777777" w:rsidR="009120D5" w:rsidRPr="009F4E06" w:rsidRDefault="009120D5" w:rsidP="004E5843">
            <w:pPr>
              <w:pStyle w:val="ListParagraph"/>
              <w:numPr>
                <w:ilvl w:val="0"/>
                <w:numId w:val="25"/>
              </w:numPr>
              <w:spacing w:after="80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F065E9C" w14:textId="77777777" w:rsidR="009120D5" w:rsidRPr="009F4E06" w:rsidRDefault="009120D5" w:rsidP="004E584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340" w:type="dxa"/>
          </w:tcPr>
          <w:p w14:paraId="02683D73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40A0FC9" w14:textId="77777777" w:rsidR="009120D5" w:rsidRPr="009F4E06" w:rsidRDefault="009120D5" w:rsidP="004E5843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  <w:szCs w:val="20"/>
              </w:rPr>
            </w:pPr>
          </w:p>
        </w:tc>
      </w:tr>
    </w:tbl>
    <w:p w14:paraId="1C8E3073" w14:textId="51681D9F" w:rsidR="007E3475" w:rsidRDefault="007E3475" w:rsidP="009F4E06">
      <w:pPr>
        <w:rPr>
          <w:szCs w:val="28"/>
        </w:rPr>
        <w:sectPr w:rsidR="007E3475" w:rsidSect="00B75228">
          <w:footerReference w:type="default" r:id="rId14"/>
          <w:pgSz w:w="15840" w:h="12240" w:orient="landscape"/>
          <w:pgMar w:top="1206" w:right="540" w:bottom="720" w:left="360" w:header="180" w:footer="720" w:gutter="0"/>
          <w:cols w:space="720"/>
          <w:docGrid w:linePitch="299"/>
        </w:sectPr>
      </w:pPr>
    </w:p>
    <w:p w14:paraId="18E2B18A" w14:textId="77777777" w:rsidR="00A41D94" w:rsidRPr="00C847AB" w:rsidRDefault="00A41D94" w:rsidP="00A32FD3">
      <w:pPr>
        <w:tabs>
          <w:tab w:val="left" w:pos="-720"/>
          <w:tab w:val="left" w:pos="0"/>
          <w:tab w:val="left" w:pos="432"/>
          <w:tab w:val="left" w:pos="1965"/>
          <w:tab w:val="center" w:pos="5580"/>
          <w:tab w:val="left" w:pos="6696"/>
        </w:tabs>
        <w:spacing w:line="227" w:lineRule="exact"/>
        <w:ind w:firstLine="0"/>
      </w:pPr>
    </w:p>
    <w:p w14:paraId="380C5967" w14:textId="6BBF52AA" w:rsidR="00470491" w:rsidRPr="00C847AB" w:rsidRDefault="00470491" w:rsidP="00A32FD3">
      <w:pPr>
        <w:tabs>
          <w:tab w:val="left" w:pos="-720"/>
          <w:tab w:val="left" w:pos="0"/>
          <w:tab w:val="left" w:pos="432"/>
          <w:tab w:val="left" w:pos="1965"/>
          <w:tab w:val="center" w:pos="5580"/>
          <w:tab w:val="left" w:pos="6696"/>
        </w:tabs>
        <w:spacing w:line="227" w:lineRule="exact"/>
        <w:ind w:firstLine="0"/>
      </w:pPr>
    </w:p>
    <w:tbl>
      <w:tblPr>
        <w:tblStyle w:val="TableClassic2"/>
        <w:tblW w:w="10080" w:type="dxa"/>
        <w:tblInd w:w="378" w:type="dxa"/>
        <w:shd w:val="clear" w:color="auto" w:fill="FFE390" w:themeFill="accent1" w:themeFillTint="99"/>
        <w:tblLook w:val="00A0" w:firstRow="1" w:lastRow="0" w:firstColumn="1" w:lastColumn="0" w:noHBand="0" w:noVBand="0"/>
      </w:tblPr>
      <w:tblGrid>
        <w:gridCol w:w="10080"/>
      </w:tblGrid>
      <w:tr w:rsidR="00470491" w:rsidRPr="00C847AB" w14:paraId="71336D69" w14:textId="77777777" w:rsidTr="009F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390" w:themeFill="accent1" w:themeFillTint="99"/>
          </w:tcPr>
          <w:p w14:paraId="6AB65DA5" w14:textId="5F114553" w:rsidR="00470491" w:rsidRPr="00C847AB" w:rsidRDefault="00470491" w:rsidP="00384067">
            <w:pPr>
              <w:ind w:left="139" w:hanging="139"/>
              <w:rPr>
                <w:rFonts w:cstheme="minorHAnsi"/>
                <w:b w:val="0"/>
                <w:color w:val="0F243E" w:themeColor="text2" w:themeShade="80"/>
              </w:rPr>
            </w:pPr>
            <w:r w:rsidRPr="00C847AB">
              <w:rPr>
                <w:rStyle w:val="TitleChar"/>
                <w:color w:val="0F243E" w:themeColor="text2" w:themeShade="80"/>
                <w:sz w:val="24"/>
                <w:szCs w:val="24"/>
              </w:rPr>
              <w:t xml:space="preserve">Title of Activity:  </w:t>
            </w:r>
            <w:r w:rsidRPr="00C847AB">
              <w:rPr>
                <w:rFonts w:cstheme="minorHAnsi"/>
                <w:b w:val="0"/>
                <w:color w:val="0F243E" w:themeColor="text2" w:themeShade="80"/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color w:val="0F243E" w:themeColor="text2" w:themeShade="80"/>
                  <w:sz w:val="24"/>
                  <w:szCs w:val="24"/>
                </w:rPr>
                <w:id w:val="-434210404"/>
                <w:placeholder>
                  <w:docPart w:val="6E7263642BB2447C957CC65C63B7C3A7"/>
                </w:placeholder>
                <w:showingPlcHdr/>
              </w:sdtPr>
              <w:sdtEndPr>
                <w:rPr>
                  <w:sz w:val="22"/>
                  <w:szCs w:val="22"/>
                </w:rPr>
              </w:sdtEndPr>
              <w:sdtContent>
                <w:r w:rsidRPr="00C847AB">
                  <w:rPr>
                    <w:rStyle w:val="PlaceholderText"/>
                    <w:rFonts w:cstheme="minorHAnsi"/>
                    <w:color w:val="0F243E" w:themeColor="text2" w:themeShade="80"/>
                    <w:sz w:val="24"/>
                    <w:szCs w:val="24"/>
                  </w:rPr>
                  <w:t>Click here to enter text.</w:t>
                </w:r>
              </w:sdtContent>
            </w:sdt>
          </w:p>
        </w:tc>
      </w:tr>
    </w:tbl>
    <w:tbl>
      <w:tblPr>
        <w:tblStyle w:val="TableGrid1"/>
        <w:tblW w:w="10080" w:type="dxa"/>
        <w:tblInd w:w="378" w:type="dxa"/>
        <w:tblLook w:val="00A0" w:firstRow="1" w:lastRow="0" w:firstColumn="1" w:lastColumn="0" w:noHBand="0" w:noVBand="0"/>
      </w:tblPr>
      <w:tblGrid>
        <w:gridCol w:w="1350"/>
        <w:gridCol w:w="8730"/>
      </w:tblGrid>
      <w:tr w:rsidR="00470491" w:rsidRPr="00C847AB" w14:paraId="61AFD885" w14:textId="77777777" w:rsidTr="00C847AB">
        <w:trPr>
          <w:trHeight w:val="647"/>
        </w:trPr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5CF9599E" w14:textId="25F30155" w:rsidR="00470491" w:rsidRPr="00C847AB" w:rsidRDefault="00470491" w:rsidP="00C847AB">
            <w:pPr>
              <w:ind w:firstLine="0"/>
              <w:rPr>
                <w:rFonts w:asciiTheme="minorHAnsi" w:hAnsiTheme="minorHAnsi" w:cstheme="minorHAnsi"/>
                <w:b/>
                <w:bCs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>Completed by CPPN</w:t>
            </w:r>
          </w:p>
        </w:tc>
        <w:tc>
          <w:tcPr>
            <w:tcW w:w="8730" w:type="dxa"/>
            <w:shd w:val="clear" w:color="auto" w:fill="FFFFFF" w:themeFill="background1"/>
            <w:vAlign w:val="center"/>
          </w:tcPr>
          <w:p w14:paraId="64EFE1A1" w14:textId="0587F9D6" w:rsidR="00470491" w:rsidRPr="00C847AB" w:rsidRDefault="00470491" w:rsidP="00C847AB">
            <w:pPr>
              <w:ind w:left="139" w:hanging="139"/>
              <w:rPr>
                <w:rFonts w:asciiTheme="minorHAnsi" w:hAnsiTheme="minorHAnsi" w:cstheme="minorHAnsi"/>
              </w:rPr>
            </w:pPr>
            <w:r w:rsidRPr="00C847AB">
              <w:rPr>
                <w:rFonts w:asciiTheme="minorHAnsi" w:hAnsiTheme="minorHAnsi" w:cstheme="minorHAnsi"/>
                <w:b/>
              </w:rPr>
              <w:t xml:space="preserve">Explanation of </w:t>
            </w:r>
            <w:r w:rsidR="00C847AB">
              <w:rPr>
                <w:rFonts w:asciiTheme="minorHAnsi" w:hAnsiTheme="minorHAnsi" w:cstheme="minorHAnsi"/>
                <w:b/>
              </w:rPr>
              <w:t>Non-C.E. Activity</w:t>
            </w:r>
            <w:r w:rsidRPr="00C847AB">
              <w:rPr>
                <w:rFonts w:asciiTheme="minorHAnsi" w:hAnsiTheme="minorHAnsi" w:cstheme="minorHAnsi"/>
                <w:b/>
              </w:rPr>
              <w:t xml:space="preserve"> form requirements – please direct any questions to </w:t>
            </w:r>
            <w:hyperlink r:id="rId15" w:history="1">
              <w:r w:rsidRPr="00C847AB">
                <w:rPr>
                  <w:rStyle w:val="Hyperlink"/>
                  <w:rFonts w:asciiTheme="minorHAnsi" w:hAnsiTheme="minorHAnsi" w:cstheme="minorHAnsi"/>
                  <w:b/>
                </w:rPr>
                <w:t>cppn@health.ucdavis.edu</w:t>
              </w:r>
            </w:hyperlink>
            <w:r w:rsidRPr="00C847AB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70491" w:rsidRPr="00C847AB" w14:paraId="45203A11" w14:textId="77777777" w:rsidTr="00384067">
        <w:trPr>
          <w:trHeight w:val="890"/>
        </w:trPr>
        <w:tc>
          <w:tcPr>
            <w:tcW w:w="1350" w:type="dxa"/>
            <w:shd w:val="clear" w:color="auto" w:fill="D9D9D9" w:themeFill="background1" w:themeFillShade="D9"/>
          </w:tcPr>
          <w:p w14:paraId="321249E6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02A9BF65" w14:textId="62F0E069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  <w:b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 xml:space="preserve">Title of Educational Activity: </w:t>
            </w:r>
            <w:r w:rsidRPr="00C847AB">
              <w:rPr>
                <w:rFonts w:asciiTheme="minorHAnsi" w:hAnsiTheme="minorHAnsi" w:cstheme="minorHAnsi"/>
                <w:bCs/>
              </w:rPr>
              <w:t xml:space="preserve">Should be specific to content. If Activity is part of a series of an ongoing program, </w:t>
            </w:r>
            <w:proofErr w:type="gramStart"/>
            <w:r w:rsidR="00FD7922" w:rsidRPr="00C847AB">
              <w:rPr>
                <w:rFonts w:asciiTheme="minorHAnsi" w:hAnsiTheme="minorHAnsi" w:cstheme="minorHAnsi"/>
                <w:bCs/>
              </w:rPr>
              <w:t>precede</w:t>
            </w:r>
            <w:proofErr w:type="gramEnd"/>
            <w:r w:rsidR="00FD7922" w:rsidRPr="00C847AB">
              <w:rPr>
                <w:rFonts w:asciiTheme="minorHAnsi" w:hAnsiTheme="minorHAnsi" w:cstheme="minorHAnsi"/>
                <w:bCs/>
              </w:rPr>
              <w:t xml:space="preserve"> </w:t>
            </w:r>
            <w:r w:rsidRPr="00C847AB">
              <w:rPr>
                <w:rFonts w:asciiTheme="minorHAnsi" w:hAnsiTheme="minorHAnsi" w:cstheme="minorHAnsi"/>
                <w:bCs/>
              </w:rPr>
              <w:t xml:space="preserve">specific class title by series </w:t>
            </w:r>
            <w:proofErr w:type="gramStart"/>
            <w:r w:rsidRPr="00C847AB">
              <w:rPr>
                <w:rFonts w:asciiTheme="minorHAnsi" w:hAnsiTheme="minorHAnsi" w:cstheme="minorHAnsi"/>
                <w:bCs/>
              </w:rPr>
              <w:t>name;</w:t>
            </w:r>
            <w:proofErr w:type="gramEnd"/>
            <w:r w:rsidRPr="00C847AB">
              <w:rPr>
                <w:rFonts w:asciiTheme="minorHAnsi" w:hAnsiTheme="minorHAnsi" w:cstheme="minorHAnsi"/>
                <w:bCs/>
              </w:rPr>
              <w:t xml:space="preserve"> i.e., IV Catheter Placement Inservice.</w:t>
            </w:r>
          </w:p>
        </w:tc>
      </w:tr>
      <w:tr w:rsidR="00470491" w:rsidRPr="00C847AB" w14:paraId="29EF2C2C" w14:textId="77777777" w:rsidTr="00384067">
        <w:trPr>
          <w:trHeight w:val="647"/>
        </w:trPr>
        <w:tc>
          <w:tcPr>
            <w:tcW w:w="1350" w:type="dxa"/>
            <w:shd w:val="clear" w:color="auto" w:fill="D9D9D9" w:themeFill="background1" w:themeFillShade="D9"/>
          </w:tcPr>
          <w:p w14:paraId="006076BF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0FB83C54" w14:textId="77777777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  <w:b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>Date(s) and Time of Activity</w:t>
            </w:r>
            <w:r w:rsidRPr="00C847AB">
              <w:rPr>
                <w:rFonts w:asciiTheme="minorHAnsi" w:hAnsiTheme="minorHAnsi" w:cstheme="minorHAnsi"/>
              </w:rPr>
              <w:t xml:space="preserve">:   Planned date(s) and time(s)  </w:t>
            </w:r>
          </w:p>
        </w:tc>
      </w:tr>
      <w:tr w:rsidR="00470491" w:rsidRPr="00C847AB" w14:paraId="62DC5E15" w14:textId="77777777" w:rsidTr="00384067">
        <w:trPr>
          <w:trHeight w:val="683"/>
        </w:trPr>
        <w:tc>
          <w:tcPr>
            <w:tcW w:w="1350" w:type="dxa"/>
            <w:shd w:val="clear" w:color="auto" w:fill="D9D9D9" w:themeFill="background1" w:themeFillShade="D9"/>
          </w:tcPr>
          <w:p w14:paraId="577E6B08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27DCF629" w14:textId="77777777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  <w:b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>Target audience:</w:t>
            </w:r>
            <w:r w:rsidRPr="00C847AB">
              <w:rPr>
                <w:rFonts w:asciiTheme="minorHAnsi" w:hAnsiTheme="minorHAnsi" w:cstheme="minorHAnsi"/>
                <w:bCs/>
              </w:rPr>
              <w:t xml:space="preserve"> Who is the activity directed to (All inpatient RNs, PT and OT providers)</w:t>
            </w:r>
          </w:p>
        </w:tc>
      </w:tr>
      <w:tr w:rsidR="00470491" w:rsidRPr="00C847AB" w14:paraId="673F8EEB" w14:textId="77777777" w:rsidTr="00384067">
        <w:trPr>
          <w:trHeight w:val="620"/>
        </w:trPr>
        <w:tc>
          <w:tcPr>
            <w:tcW w:w="1350" w:type="dxa"/>
            <w:shd w:val="clear" w:color="auto" w:fill="D9D9D9" w:themeFill="background1" w:themeFillShade="D9"/>
          </w:tcPr>
          <w:p w14:paraId="3B1227A4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42879A84" w14:textId="77777777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 xml:space="preserve">Application submitted by:  </w:t>
            </w:r>
            <w:r w:rsidRPr="00C847AB">
              <w:rPr>
                <w:rFonts w:asciiTheme="minorHAnsi" w:hAnsiTheme="minorHAnsi" w:cstheme="minorHAnsi"/>
                <w:bCs/>
              </w:rPr>
              <w:t>C</w:t>
            </w:r>
            <w:r w:rsidRPr="00C847AB">
              <w:rPr>
                <w:rFonts w:asciiTheme="minorHAnsi" w:hAnsiTheme="minorHAnsi" w:cstheme="minorHAnsi"/>
              </w:rPr>
              <w:t xml:space="preserve">ompleted by the coordinator of the class  </w:t>
            </w:r>
          </w:p>
        </w:tc>
      </w:tr>
      <w:tr w:rsidR="00470491" w:rsidRPr="00C847AB" w14:paraId="03D25964" w14:textId="77777777" w:rsidTr="00384067">
        <w:trPr>
          <w:trHeight w:val="710"/>
        </w:trPr>
        <w:tc>
          <w:tcPr>
            <w:tcW w:w="1350" w:type="dxa"/>
            <w:shd w:val="clear" w:color="auto" w:fill="D9D9D9" w:themeFill="background1" w:themeFillShade="D9"/>
          </w:tcPr>
          <w:p w14:paraId="0C5ACCD4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1270935F" w14:textId="5DE1CA87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>Goal for overall Activity:</w:t>
            </w:r>
            <w:r w:rsidRPr="00C847AB">
              <w:rPr>
                <w:rFonts w:asciiTheme="minorHAnsi" w:hAnsiTheme="minorHAnsi" w:cstheme="minorHAnsi"/>
                <w:bCs/>
              </w:rPr>
              <w:t xml:space="preserve"> Stated purpose or Activity description and expectation</w:t>
            </w:r>
            <w:r w:rsidRPr="00C847AB">
              <w:rPr>
                <w:rFonts w:asciiTheme="minorHAnsi" w:hAnsiTheme="minorHAnsi" w:cstheme="minorHAnsi"/>
                <w:b/>
                <w:bCs/>
              </w:rPr>
              <w:t xml:space="preserve"> (</w:t>
            </w:r>
            <w:r w:rsidRPr="00C847AB">
              <w:rPr>
                <w:rFonts w:asciiTheme="minorHAnsi" w:hAnsiTheme="minorHAnsi" w:cstheme="minorHAnsi"/>
                <w:bCs/>
              </w:rPr>
              <w:t xml:space="preserve">i.e., to </w:t>
            </w:r>
            <w:r w:rsidR="00FD7922" w:rsidRPr="00C847AB">
              <w:rPr>
                <w:rFonts w:asciiTheme="minorHAnsi" w:hAnsiTheme="minorHAnsi" w:cstheme="minorHAnsi"/>
                <w:bCs/>
              </w:rPr>
              <w:t>in-service</w:t>
            </w:r>
            <w:r w:rsidRPr="00C847AB">
              <w:rPr>
                <w:rFonts w:asciiTheme="minorHAnsi" w:hAnsiTheme="minorHAnsi" w:cstheme="minorHAnsi"/>
                <w:bCs/>
              </w:rPr>
              <w:t xml:space="preserve"> staff on </w:t>
            </w:r>
            <w:r w:rsidRPr="00C847AB">
              <w:rPr>
                <w:rFonts w:asciiTheme="minorHAnsi" w:hAnsiTheme="minorHAnsi" w:cstheme="minorHAnsi"/>
                <w:bCs/>
                <w:i/>
              </w:rPr>
              <w:t>new product name</w:t>
            </w:r>
            <w:r w:rsidRPr="00C847AB">
              <w:rPr>
                <w:rFonts w:asciiTheme="minorHAnsi" w:hAnsiTheme="minorHAnsi" w:cstheme="minorHAnsi"/>
                <w:bCs/>
              </w:rPr>
              <w:t xml:space="preserve"> for timely and safe use.)</w:t>
            </w:r>
          </w:p>
        </w:tc>
      </w:tr>
      <w:tr w:rsidR="00470491" w:rsidRPr="00C847AB" w14:paraId="354F9D08" w14:textId="77777777" w:rsidTr="00384067">
        <w:trPr>
          <w:trHeight w:val="800"/>
        </w:trPr>
        <w:tc>
          <w:tcPr>
            <w:tcW w:w="1350" w:type="dxa"/>
            <w:shd w:val="clear" w:color="auto" w:fill="D9D9D9" w:themeFill="background1" w:themeFillShade="D9"/>
          </w:tcPr>
          <w:p w14:paraId="37BBF572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40C3DF05" w14:textId="77777777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  <w:b/>
              </w:rPr>
            </w:pPr>
            <w:r w:rsidRPr="00C847AB">
              <w:rPr>
                <w:rFonts w:asciiTheme="minorHAnsi" w:hAnsiTheme="minorHAnsi" w:cstheme="minorHAnsi"/>
                <w:b/>
              </w:rPr>
              <w:t>Education Provided by</w:t>
            </w:r>
            <w:r w:rsidRPr="00C847AB">
              <w:rPr>
                <w:rFonts w:asciiTheme="minorHAnsi" w:hAnsiTheme="minorHAnsi" w:cstheme="minorHAnsi"/>
              </w:rPr>
              <w:t>:  Names, degrees, certifications, titles, of person(s) providing education</w:t>
            </w:r>
          </w:p>
        </w:tc>
      </w:tr>
      <w:tr w:rsidR="00470491" w:rsidRPr="00C847AB" w14:paraId="22141BE6" w14:textId="77777777" w:rsidTr="00384067">
        <w:trPr>
          <w:trHeight w:val="1063"/>
        </w:trPr>
        <w:tc>
          <w:tcPr>
            <w:tcW w:w="1350" w:type="dxa"/>
            <w:shd w:val="clear" w:color="auto" w:fill="D9D9D9" w:themeFill="background1" w:themeFillShade="D9"/>
          </w:tcPr>
          <w:p w14:paraId="4A480A0E" w14:textId="77777777" w:rsidR="00470491" w:rsidRPr="00C847AB" w:rsidRDefault="00470491" w:rsidP="0038406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30" w:type="dxa"/>
            <w:vAlign w:val="center"/>
          </w:tcPr>
          <w:p w14:paraId="48B6A63C" w14:textId="7D3891E9" w:rsidR="00470491" w:rsidRPr="00C847AB" w:rsidRDefault="00470491" w:rsidP="00384067">
            <w:pPr>
              <w:ind w:left="139" w:hanging="139"/>
              <w:rPr>
                <w:rFonts w:asciiTheme="minorHAnsi" w:hAnsiTheme="minorHAnsi" w:cstheme="minorHAnsi"/>
              </w:rPr>
            </w:pPr>
            <w:r w:rsidRPr="00C847AB">
              <w:rPr>
                <w:rFonts w:asciiTheme="minorHAnsi" w:hAnsiTheme="minorHAnsi" w:cstheme="minorHAnsi"/>
                <w:b/>
                <w:bCs/>
              </w:rPr>
              <w:t xml:space="preserve">Education Provided through: </w:t>
            </w:r>
            <w:r w:rsidRPr="00C847AB">
              <w:rPr>
                <w:rFonts w:asciiTheme="minorHAnsi" w:hAnsiTheme="minorHAnsi" w:cstheme="minorHAnsi"/>
                <w:bCs/>
              </w:rPr>
              <w:t xml:space="preserve">How </w:t>
            </w:r>
            <w:r w:rsidR="00FD7922" w:rsidRPr="00C847AB">
              <w:rPr>
                <w:rFonts w:asciiTheme="minorHAnsi" w:hAnsiTheme="minorHAnsi" w:cstheme="minorHAnsi"/>
                <w:bCs/>
              </w:rPr>
              <w:t>education</w:t>
            </w:r>
            <w:r w:rsidRPr="00C847AB">
              <w:rPr>
                <w:rFonts w:asciiTheme="minorHAnsi" w:hAnsiTheme="minorHAnsi" w:cstheme="minorHAnsi"/>
                <w:bCs/>
              </w:rPr>
              <w:t xml:space="preserve"> will be provided i.e., demonstration with return demo, educational flyers, product handout. (All printed materials need to be submitted with application)</w:t>
            </w:r>
          </w:p>
        </w:tc>
      </w:tr>
    </w:tbl>
    <w:p w14:paraId="2D4C7F24" w14:textId="1D8F8521" w:rsidR="00470491" w:rsidRPr="004C17C8" w:rsidRDefault="00470491" w:rsidP="00A32FD3">
      <w:pPr>
        <w:tabs>
          <w:tab w:val="left" w:pos="-720"/>
          <w:tab w:val="left" w:pos="0"/>
          <w:tab w:val="left" w:pos="432"/>
          <w:tab w:val="left" w:pos="1965"/>
          <w:tab w:val="center" w:pos="5580"/>
          <w:tab w:val="left" w:pos="6696"/>
        </w:tabs>
        <w:spacing w:line="227" w:lineRule="exact"/>
        <w:ind w:firstLine="0"/>
        <w:rPr>
          <w:szCs w:val="28"/>
        </w:rPr>
      </w:pPr>
    </w:p>
    <w:sectPr w:rsidR="00470491" w:rsidRPr="004C17C8" w:rsidSect="007E3475">
      <w:pgSz w:w="12240" w:h="15840"/>
      <w:pgMar w:top="360" w:right="720" w:bottom="36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84C6C" w14:textId="77777777" w:rsidR="001C4704" w:rsidRDefault="001C4704" w:rsidP="00A41D94">
      <w:r>
        <w:separator/>
      </w:r>
    </w:p>
  </w:endnote>
  <w:endnote w:type="continuationSeparator" w:id="0">
    <w:p w14:paraId="01B10A65" w14:textId="77777777" w:rsidR="001C4704" w:rsidRDefault="001C4704" w:rsidP="00A4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TypographicSymbols">
    <w:panose1 w:val="00000000000000000000"/>
    <w:charset w:val="02"/>
    <w:family w:val="auto"/>
    <w:notTrueType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15B7B" w14:textId="77777777" w:rsidR="00042F07" w:rsidRDefault="00042F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23177" w14:textId="0EFD1B3D" w:rsidR="00802DF4" w:rsidRPr="00CA3CA5" w:rsidRDefault="00802DF4" w:rsidP="004F527C">
    <w:pPr>
      <w:pStyle w:val="Footer"/>
      <w:tabs>
        <w:tab w:val="clear" w:pos="9360"/>
      </w:tabs>
      <w:jc w:val="right"/>
      <w:rPr>
        <w:sz w:val="24"/>
        <w:szCs w:val="24"/>
      </w:rPr>
    </w:pPr>
    <w:r w:rsidRPr="00CA3CA5">
      <w:rPr>
        <w:rFonts w:ascii="Arial" w:hAnsi="Arial" w:cs="Arial"/>
        <w:b/>
        <w:sz w:val="24"/>
        <w:szCs w:val="24"/>
      </w:rPr>
      <w:t xml:space="preserve">Submit completed application to </w:t>
    </w:r>
    <w:hyperlink r:id="rId1" w:history="1">
      <w:r w:rsidR="00CA3CA5" w:rsidRPr="00CA3CA5">
        <w:rPr>
          <w:rStyle w:val="Hyperlink"/>
          <w:rFonts w:cstheme="minorBidi"/>
          <w:bCs/>
          <w:iCs/>
          <w:sz w:val="24"/>
          <w:szCs w:val="24"/>
        </w:rPr>
        <w:t>CPPN@health.ucdavis.edu</w:t>
      </w:r>
    </w:hyperlink>
    <w:r w:rsidR="00CA3CA5" w:rsidRPr="00CA3CA5">
      <w:rPr>
        <w:sz w:val="24"/>
        <w:szCs w:val="24"/>
      </w:rPr>
      <w:t xml:space="preserve"> </w:t>
    </w:r>
  </w:p>
  <w:p w14:paraId="137EE498" w14:textId="18937BA0" w:rsidR="004F527C" w:rsidRDefault="00802DF4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  \* MERGEFORMAT </w:instrText>
    </w:r>
    <w:r>
      <w:rPr>
        <w:sz w:val="18"/>
      </w:rPr>
      <w:fldChar w:fldCharType="separate"/>
    </w:r>
    <w:r w:rsidR="00886CBF">
      <w:rPr>
        <w:noProof/>
        <w:sz w:val="18"/>
      </w:rPr>
      <w:t>NON-C.E. COURSE CODE REQUEST_2026.02.26.dotx</w:t>
    </w:r>
    <w:r>
      <w:rPr>
        <w:sz w:val="18"/>
      </w:rPr>
      <w:fldChar w:fldCharType="end"/>
    </w:r>
  </w:p>
  <w:p w14:paraId="6D808A27" w14:textId="151CF8BB" w:rsidR="005872DC" w:rsidRPr="00305010" w:rsidRDefault="00305010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t xml:space="preserve">Revision </w:t>
    </w:r>
    <w:r w:rsidR="00C3390C">
      <w:rPr>
        <w:sz w:val="18"/>
      </w:rPr>
      <w:t>20</w:t>
    </w:r>
    <w:r w:rsidR="00CA3CA5">
      <w:rPr>
        <w:sz w:val="18"/>
      </w:rPr>
      <w:t>2</w:t>
    </w:r>
    <w:r w:rsidR="007E3475">
      <w:rPr>
        <w:sz w:val="18"/>
      </w:rPr>
      <w:t>6</w:t>
    </w:r>
    <w:r w:rsidR="00C3390C">
      <w:rPr>
        <w:sz w:val="18"/>
      </w:rPr>
      <w:t>-</w:t>
    </w:r>
    <w:r w:rsidR="007E3475">
      <w:rPr>
        <w:sz w:val="18"/>
      </w:rPr>
      <w:t>Feb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6E0CD" w14:textId="77777777" w:rsidR="004F527C" w:rsidRPr="00CA3CA5" w:rsidRDefault="004F527C" w:rsidP="004F527C">
    <w:pPr>
      <w:pStyle w:val="Footer"/>
      <w:tabs>
        <w:tab w:val="clear" w:pos="9360"/>
      </w:tabs>
      <w:jc w:val="right"/>
      <w:rPr>
        <w:sz w:val="24"/>
        <w:szCs w:val="24"/>
      </w:rPr>
    </w:pPr>
    <w:r w:rsidRPr="00CA3CA5">
      <w:rPr>
        <w:rFonts w:ascii="Arial" w:hAnsi="Arial" w:cs="Arial"/>
        <w:b/>
        <w:sz w:val="24"/>
        <w:szCs w:val="24"/>
      </w:rPr>
      <w:t xml:space="preserve">Submit completed application to </w:t>
    </w:r>
    <w:hyperlink r:id="rId1" w:history="1">
      <w:r w:rsidRPr="00CA3CA5">
        <w:rPr>
          <w:rStyle w:val="Hyperlink"/>
          <w:rFonts w:cstheme="minorBidi"/>
          <w:bCs/>
          <w:iCs/>
          <w:sz w:val="24"/>
          <w:szCs w:val="24"/>
        </w:rPr>
        <w:t>CPPN@health.ucdavis.edu</w:t>
      </w:r>
    </w:hyperlink>
    <w:r w:rsidRPr="00CA3CA5">
      <w:rPr>
        <w:sz w:val="24"/>
        <w:szCs w:val="24"/>
      </w:rPr>
      <w:t xml:space="preserve"> </w:t>
    </w:r>
  </w:p>
  <w:p w14:paraId="412AE7D2" w14:textId="5D15623A" w:rsidR="004F527C" w:rsidRDefault="004F527C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  \* MERGEFORMAT </w:instrText>
    </w:r>
    <w:r>
      <w:rPr>
        <w:sz w:val="18"/>
      </w:rPr>
      <w:fldChar w:fldCharType="separate"/>
    </w:r>
    <w:r w:rsidR="00886CBF">
      <w:rPr>
        <w:noProof/>
        <w:sz w:val="18"/>
      </w:rPr>
      <w:t>NON-C.E. COURSE CODE REQUEST_2026.02.26.dotx</w:t>
    </w:r>
    <w:r>
      <w:rPr>
        <w:sz w:val="18"/>
      </w:rPr>
      <w:fldChar w:fldCharType="end"/>
    </w:r>
  </w:p>
  <w:p w14:paraId="1D670AFB" w14:textId="409FF4FE" w:rsidR="004F527C" w:rsidRPr="004F527C" w:rsidRDefault="004F527C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t>Revision 2026-Feb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6E27" w14:textId="77777777" w:rsidR="004F527C" w:rsidRPr="00CA3CA5" w:rsidRDefault="004F527C" w:rsidP="004F527C">
    <w:pPr>
      <w:pStyle w:val="Footer"/>
      <w:tabs>
        <w:tab w:val="clear" w:pos="9360"/>
      </w:tabs>
      <w:jc w:val="right"/>
      <w:rPr>
        <w:sz w:val="24"/>
        <w:szCs w:val="24"/>
      </w:rPr>
    </w:pPr>
    <w:r w:rsidRPr="00CA3CA5">
      <w:rPr>
        <w:rFonts w:ascii="Arial" w:hAnsi="Arial" w:cs="Arial"/>
        <w:b/>
        <w:sz w:val="24"/>
        <w:szCs w:val="24"/>
      </w:rPr>
      <w:t xml:space="preserve">Submit completed application to </w:t>
    </w:r>
    <w:hyperlink r:id="rId1" w:history="1">
      <w:r w:rsidRPr="00CA3CA5">
        <w:rPr>
          <w:rStyle w:val="Hyperlink"/>
          <w:rFonts w:cstheme="minorBidi"/>
          <w:bCs/>
          <w:iCs/>
          <w:sz w:val="24"/>
          <w:szCs w:val="24"/>
        </w:rPr>
        <w:t>CPPN@health.ucdavis.edu</w:t>
      </w:r>
    </w:hyperlink>
    <w:r w:rsidRPr="00CA3CA5">
      <w:rPr>
        <w:sz w:val="24"/>
        <w:szCs w:val="24"/>
      </w:rPr>
      <w:t xml:space="preserve"> </w:t>
    </w:r>
  </w:p>
  <w:p w14:paraId="6F738F5A" w14:textId="22D3829C" w:rsidR="004F527C" w:rsidRDefault="004F527C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  \* MERGEFORMAT </w:instrText>
    </w:r>
    <w:r>
      <w:rPr>
        <w:sz w:val="18"/>
      </w:rPr>
      <w:fldChar w:fldCharType="separate"/>
    </w:r>
    <w:r w:rsidR="00886CBF">
      <w:rPr>
        <w:noProof/>
        <w:sz w:val="18"/>
      </w:rPr>
      <w:t>NON-C.E. COURSE CODE REQUEST_2026.02.26.dotx</w:t>
    </w:r>
    <w:r>
      <w:rPr>
        <w:sz w:val="18"/>
      </w:rPr>
      <w:fldChar w:fldCharType="end"/>
    </w:r>
  </w:p>
  <w:p w14:paraId="5062C0DB" w14:textId="65ACDA7D" w:rsidR="00802DF4" w:rsidRPr="004F527C" w:rsidRDefault="004F527C" w:rsidP="004F527C">
    <w:pPr>
      <w:pStyle w:val="Footer"/>
      <w:tabs>
        <w:tab w:val="clear" w:pos="9360"/>
      </w:tabs>
      <w:jc w:val="right"/>
      <w:rPr>
        <w:sz w:val="18"/>
      </w:rPr>
    </w:pPr>
    <w:r>
      <w:rPr>
        <w:sz w:val="18"/>
      </w:rPr>
      <w:t>Revision 2026-Feb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C73D8" w14:textId="77777777" w:rsidR="001C4704" w:rsidRDefault="001C4704" w:rsidP="00A41D94">
      <w:r>
        <w:separator/>
      </w:r>
    </w:p>
  </w:footnote>
  <w:footnote w:type="continuationSeparator" w:id="0">
    <w:p w14:paraId="26F33691" w14:textId="77777777" w:rsidR="001C4704" w:rsidRDefault="001C4704" w:rsidP="00A4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FD7C" w14:textId="77777777" w:rsidR="00042F07" w:rsidRDefault="00042F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3F78A" w14:textId="1B9D108A" w:rsidR="00294796" w:rsidRDefault="00042F07" w:rsidP="00294796">
    <w:pPr>
      <w:jc w:val="right"/>
      <w:rPr>
        <w:i/>
        <w:iCs/>
        <w:noProof/>
        <w:color w:val="1F497D" w:themeColor="text2"/>
        <w:sz w:val="28"/>
        <w:szCs w:val="28"/>
      </w:rPr>
    </w:pPr>
    <w:r w:rsidRPr="00294796">
      <w:rPr>
        <w:i/>
        <w:iCs/>
        <w:noProof/>
      </w:rPr>
      <w:drawing>
        <wp:anchor distT="0" distB="0" distL="114300" distR="114300" simplePos="0" relativeHeight="251659776" behindDoc="0" locked="0" layoutInCell="1" allowOverlap="1" wp14:anchorId="0A85242B" wp14:editId="3004EDBC">
          <wp:simplePos x="0" y="0"/>
          <wp:positionH relativeFrom="column">
            <wp:posOffset>-370840</wp:posOffset>
          </wp:positionH>
          <wp:positionV relativeFrom="paragraph">
            <wp:posOffset>-104775</wp:posOffset>
          </wp:positionV>
          <wp:extent cx="4133850" cy="654685"/>
          <wp:effectExtent l="0" t="0" r="0" b="0"/>
          <wp:wrapNone/>
          <wp:docPr id="1902622527" name="Picture 1902622527" descr="UC Davis Health Center for Professional Practice of Nursin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663268" name="Picture 952663268" descr="UC Davis Health Center for Professional Practice of Nursing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89" t="15386" r="12643" b="27048"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6546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DB0B8" w14:textId="5406955E" w:rsidR="003A600C" w:rsidRPr="00294796" w:rsidRDefault="00294796" w:rsidP="00294796">
    <w:pPr>
      <w:jc w:val="right"/>
      <w:rPr>
        <w:i/>
        <w:iCs/>
        <w:noProof/>
        <w:color w:val="1F497D" w:themeColor="text2"/>
        <w:sz w:val="28"/>
        <w:szCs w:val="28"/>
      </w:rPr>
    </w:pPr>
    <w:r w:rsidRPr="00294796">
      <w:rPr>
        <w:i/>
        <w:iCs/>
        <w:noProof/>
        <w:color w:val="1F497D" w:themeColor="text2"/>
        <w:sz w:val="28"/>
        <w:szCs w:val="28"/>
      </w:rPr>
      <w:t>Request for Non-C.E. Activity</w:t>
    </w:r>
    <w:r>
      <w:rPr>
        <w:i/>
        <w:iCs/>
        <w:noProof/>
        <w:color w:val="1F497D" w:themeColor="text2"/>
        <w:sz w:val="28"/>
        <w:szCs w:val="28"/>
      </w:rPr>
      <w:t xml:space="preserve"> </w:t>
    </w:r>
  </w:p>
  <w:p w14:paraId="1C5F21B0" w14:textId="28B0EC09" w:rsidR="00294796" w:rsidRDefault="00294796" w:rsidP="003A600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02D96" w14:textId="0792263E" w:rsidR="00294796" w:rsidRDefault="00294796">
    <w:pPr>
      <w:pStyle w:val="Head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0CD1C5B5" wp14:editId="639A1264">
          <wp:simplePos x="0" y="0"/>
          <wp:positionH relativeFrom="column">
            <wp:posOffset>841835</wp:posOffset>
          </wp:positionH>
          <wp:positionV relativeFrom="paragraph">
            <wp:posOffset>-424415</wp:posOffset>
          </wp:positionV>
          <wp:extent cx="5133203" cy="723568"/>
          <wp:effectExtent l="0" t="0" r="0" b="635"/>
          <wp:wrapTopAndBottom/>
          <wp:docPr id="1303450191" name="Picture 1303450191" descr="UC Davis Health Center for Professional Practice of Nursin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663268" name="Picture 952663268" descr="UC Davis Health Center for Professional Practice of Nursing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" t="16223" r="-256" b="26210"/>
                  <a:stretch/>
                </pic:blipFill>
                <pic:spPr bwMode="auto">
                  <a:xfrm>
                    <a:off x="0" y="0"/>
                    <a:ext cx="5133203" cy="7235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932"/>
    <w:multiLevelType w:val="hybridMultilevel"/>
    <w:tmpl w:val="DFCE5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D4229"/>
    <w:multiLevelType w:val="multilevel"/>
    <w:tmpl w:val="B0BC97AC"/>
    <w:lvl w:ilvl="0">
      <w:start w:val="1"/>
      <w:numFmt w:val="none"/>
      <w:lvlText w:val=""/>
      <w:legacy w:legacy="1" w:legacySpace="0" w:legacyIndent="432"/>
      <w:lvlJc w:val="left"/>
      <w:pPr>
        <w:ind w:left="432" w:hanging="432"/>
      </w:pPr>
      <w:rPr>
        <w:rFonts w:ascii="WP TypographicSymbols" w:hAnsi="WP TypographicSymbols" w:cs="WP TypographicSymbols" w:hint="default"/>
      </w:rPr>
    </w:lvl>
    <w:lvl w:ilvl="1">
      <w:start w:val="1"/>
      <w:numFmt w:val="none"/>
      <w:lvlText w:val=""/>
      <w:legacy w:legacy="1" w:legacySpace="0" w:legacyIndent="432"/>
      <w:lvlJc w:val="left"/>
      <w:pPr>
        <w:ind w:left="864" w:hanging="432"/>
      </w:pPr>
      <w:rPr>
        <w:rFonts w:ascii="WP TypographicSymbols" w:hAnsi="WP TypographicSymbols" w:cs="WP TypographicSymbols" w:hint="default"/>
      </w:rPr>
    </w:lvl>
    <w:lvl w:ilvl="2">
      <w:start w:val="1"/>
      <w:numFmt w:val="none"/>
      <w:lvlText w:val=""/>
      <w:legacy w:legacy="1" w:legacySpace="0" w:legacyIndent="432"/>
      <w:lvlJc w:val="left"/>
      <w:pPr>
        <w:ind w:left="1296" w:hanging="432"/>
      </w:pPr>
      <w:rPr>
        <w:rFonts w:ascii="WP TypographicSymbols" w:hAnsi="WP TypographicSymbols" w:cs="WP TypographicSymbols" w:hint="default"/>
      </w:rPr>
    </w:lvl>
    <w:lvl w:ilvl="3">
      <w:start w:val="1"/>
      <w:numFmt w:val="none"/>
      <w:lvlText w:val=""/>
      <w:legacy w:legacy="1" w:legacySpace="0" w:legacyIndent="432"/>
      <w:lvlJc w:val="left"/>
      <w:pPr>
        <w:ind w:left="1728" w:hanging="432"/>
      </w:pPr>
      <w:rPr>
        <w:rFonts w:ascii="WP TypographicSymbols" w:hAnsi="WP TypographicSymbols" w:cs="WP TypographicSymbols" w:hint="default"/>
      </w:rPr>
    </w:lvl>
    <w:lvl w:ilvl="4">
      <w:start w:val="1"/>
      <w:numFmt w:val="none"/>
      <w:lvlText w:val=""/>
      <w:legacy w:legacy="1" w:legacySpace="0" w:legacyIndent="432"/>
      <w:lvlJc w:val="left"/>
      <w:pPr>
        <w:ind w:left="2160" w:hanging="432"/>
      </w:pPr>
      <w:rPr>
        <w:rFonts w:ascii="WP TypographicSymbols" w:hAnsi="WP TypographicSymbols" w:cs="WP TypographicSymbols" w:hint="default"/>
      </w:rPr>
    </w:lvl>
    <w:lvl w:ilvl="5">
      <w:start w:val="1"/>
      <w:numFmt w:val="none"/>
      <w:lvlText w:val=""/>
      <w:legacy w:legacy="1" w:legacySpace="0" w:legacyIndent="432"/>
      <w:lvlJc w:val="left"/>
      <w:pPr>
        <w:ind w:left="2592" w:hanging="432"/>
      </w:pPr>
      <w:rPr>
        <w:rFonts w:ascii="WP TypographicSymbols" w:hAnsi="WP TypographicSymbols" w:cs="WP TypographicSymbols" w:hint="default"/>
      </w:rPr>
    </w:lvl>
    <w:lvl w:ilvl="6">
      <w:start w:val="1"/>
      <w:numFmt w:val="none"/>
      <w:lvlText w:val=""/>
      <w:legacy w:legacy="1" w:legacySpace="0" w:legacyIndent="432"/>
      <w:lvlJc w:val="left"/>
      <w:pPr>
        <w:ind w:left="3024" w:hanging="432"/>
      </w:pPr>
      <w:rPr>
        <w:rFonts w:ascii="WP TypographicSymbols" w:hAnsi="WP TypographicSymbols" w:cs="WP TypographicSymbols" w:hint="default"/>
      </w:rPr>
    </w:lvl>
    <w:lvl w:ilvl="7">
      <w:start w:val="1"/>
      <w:numFmt w:val="none"/>
      <w:lvlText w:val=""/>
      <w:legacy w:legacy="1" w:legacySpace="0" w:legacyIndent="432"/>
      <w:lvlJc w:val="left"/>
      <w:pPr>
        <w:ind w:left="3456" w:hanging="432"/>
      </w:pPr>
      <w:rPr>
        <w:rFonts w:ascii="WP TypographicSymbols" w:hAnsi="WP TypographicSymbols" w:cs="WP TypographicSymbols" w:hint="default"/>
      </w:rPr>
    </w:lvl>
    <w:lvl w:ilvl="8">
      <w:start w:val="1"/>
      <w:numFmt w:val="lowerRoman"/>
      <w:lvlText w:val="%9"/>
      <w:legacy w:legacy="1" w:legacySpace="0" w:legacyIndent="432"/>
      <w:lvlJc w:val="left"/>
      <w:pPr>
        <w:ind w:left="3888" w:hanging="432"/>
      </w:pPr>
      <w:rPr>
        <w:rFonts w:cs="Times New Roman"/>
      </w:rPr>
    </w:lvl>
  </w:abstractNum>
  <w:abstractNum w:abstractNumId="2" w15:restartNumberingAfterBreak="0">
    <w:nsid w:val="09937C6E"/>
    <w:multiLevelType w:val="hybridMultilevel"/>
    <w:tmpl w:val="D1CE5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04B5C"/>
    <w:multiLevelType w:val="hybridMultilevel"/>
    <w:tmpl w:val="92D810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EB5710"/>
    <w:multiLevelType w:val="hybridMultilevel"/>
    <w:tmpl w:val="70FA8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57C4D"/>
    <w:multiLevelType w:val="hybridMultilevel"/>
    <w:tmpl w:val="C3CE5098"/>
    <w:lvl w:ilvl="0" w:tplc="41F85008">
      <w:start w:val="1"/>
      <w:numFmt w:val="decimal"/>
      <w:lvlText w:val="%1."/>
      <w:lvlJc w:val="left"/>
      <w:pPr>
        <w:ind w:left="1088" w:hanging="360"/>
      </w:pPr>
      <w:rPr>
        <w:rFonts w:ascii="Arial Narrow" w:hAnsi="Arial Narrow" w:cs="Times New Roman" w:hint="default"/>
        <w:sz w:val="20"/>
        <w:szCs w:val="24"/>
      </w:rPr>
    </w:lvl>
    <w:lvl w:ilvl="1" w:tplc="04090019">
      <w:start w:val="1"/>
      <w:numFmt w:val="lowerLetter"/>
      <w:lvlText w:val="%2."/>
      <w:lvlJc w:val="left"/>
      <w:pPr>
        <w:ind w:left="1808" w:hanging="360"/>
      </w:pPr>
    </w:lvl>
    <w:lvl w:ilvl="2" w:tplc="0409001B">
      <w:start w:val="1"/>
      <w:numFmt w:val="lowerRoman"/>
      <w:lvlText w:val="%3."/>
      <w:lvlJc w:val="right"/>
      <w:pPr>
        <w:ind w:left="2528" w:hanging="180"/>
      </w:pPr>
    </w:lvl>
    <w:lvl w:ilvl="3" w:tplc="0409000F">
      <w:start w:val="1"/>
      <w:numFmt w:val="decimal"/>
      <w:lvlText w:val="%4."/>
      <w:lvlJc w:val="left"/>
      <w:pPr>
        <w:ind w:left="3248" w:hanging="360"/>
      </w:pPr>
    </w:lvl>
    <w:lvl w:ilvl="4" w:tplc="04090019">
      <w:start w:val="1"/>
      <w:numFmt w:val="lowerLetter"/>
      <w:lvlText w:val="%5."/>
      <w:lvlJc w:val="left"/>
      <w:pPr>
        <w:ind w:left="3968" w:hanging="360"/>
      </w:pPr>
    </w:lvl>
    <w:lvl w:ilvl="5" w:tplc="0409001B">
      <w:start w:val="1"/>
      <w:numFmt w:val="lowerRoman"/>
      <w:lvlText w:val="%6."/>
      <w:lvlJc w:val="right"/>
      <w:pPr>
        <w:ind w:left="4688" w:hanging="180"/>
      </w:pPr>
    </w:lvl>
    <w:lvl w:ilvl="6" w:tplc="0409000F">
      <w:start w:val="1"/>
      <w:numFmt w:val="decimal"/>
      <w:lvlText w:val="%7."/>
      <w:lvlJc w:val="left"/>
      <w:pPr>
        <w:ind w:left="5408" w:hanging="360"/>
      </w:pPr>
    </w:lvl>
    <w:lvl w:ilvl="7" w:tplc="04090019">
      <w:start w:val="1"/>
      <w:numFmt w:val="lowerLetter"/>
      <w:lvlText w:val="%8."/>
      <w:lvlJc w:val="left"/>
      <w:pPr>
        <w:ind w:left="6128" w:hanging="360"/>
      </w:pPr>
    </w:lvl>
    <w:lvl w:ilvl="8" w:tplc="0409001B">
      <w:start w:val="1"/>
      <w:numFmt w:val="lowerRoman"/>
      <w:lvlText w:val="%9."/>
      <w:lvlJc w:val="right"/>
      <w:pPr>
        <w:ind w:left="6848" w:hanging="180"/>
      </w:pPr>
    </w:lvl>
  </w:abstractNum>
  <w:abstractNum w:abstractNumId="6" w15:restartNumberingAfterBreak="0">
    <w:nsid w:val="25D173E2"/>
    <w:multiLevelType w:val="hybridMultilevel"/>
    <w:tmpl w:val="81DA0CD6"/>
    <w:lvl w:ilvl="0" w:tplc="0409000F">
      <w:start w:val="1"/>
      <w:numFmt w:val="decimal"/>
      <w:lvlText w:val="%1."/>
      <w:lvlJc w:val="left"/>
      <w:pPr>
        <w:ind w:left="1088" w:hanging="360"/>
      </w:pPr>
    </w:lvl>
    <w:lvl w:ilvl="1" w:tplc="04090019">
      <w:start w:val="1"/>
      <w:numFmt w:val="lowerLetter"/>
      <w:lvlText w:val="%2."/>
      <w:lvlJc w:val="left"/>
      <w:pPr>
        <w:ind w:left="1808" w:hanging="360"/>
      </w:pPr>
    </w:lvl>
    <w:lvl w:ilvl="2" w:tplc="0409001B">
      <w:start w:val="1"/>
      <w:numFmt w:val="lowerRoman"/>
      <w:lvlText w:val="%3."/>
      <w:lvlJc w:val="right"/>
      <w:pPr>
        <w:ind w:left="2528" w:hanging="180"/>
      </w:pPr>
    </w:lvl>
    <w:lvl w:ilvl="3" w:tplc="0409000F">
      <w:start w:val="1"/>
      <w:numFmt w:val="decimal"/>
      <w:lvlText w:val="%4."/>
      <w:lvlJc w:val="left"/>
      <w:pPr>
        <w:ind w:left="3248" w:hanging="360"/>
      </w:pPr>
    </w:lvl>
    <w:lvl w:ilvl="4" w:tplc="04090019">
      <w:start w:val="1"/>
      <w:numFmt w:val="lowerLetter"/>
      <w:lvlText w:val="%5."/>
      <w:lvlJc w:val="left"/>
      <w:pPr>
        <w:ind w:left="3968" w:hanging="360"/>
      </w:pPr>
    </w:lvl>
    <w:lvl w:ilvl="5" w:tplc="0409001B">
      <w:start w:val="1"/>
      <w:numFmt w:val="lowerRoman"/>
      <w:lvlText w:val="%6."/>
      <w:lvlJc w:val="right"/>
      <w:pPr>
        <w:ind w:left="4688" w:hanging="180"/>
      </w:pPr>
    </w:lvl>
    <w:lvl w:ilvl="6" w:tplc="0409000F">
      <w:start w:val="1"/>
      <w:numFmt w:val="decimal"/>
      <w:lvlText w:val="%7."/>
      <w:lvlJc w:val="left"/>
      <w:pPr>
        <w:ind w:left="5408" w:hanging="360"/>
      </w:pPr>
    </w:lvl>
    <w:lvl w:ilvl="7" w:tplc="04090019">
      <w:start w:val="1"/>
      <w:numFmt w:val="lowerLetter"/>
      <w:lvlText w:val="%8."/>
      <w:lvlJc w:val="left"/>
      <w:pPr>
        <w:ind w:left="6128" w:hanging="360"/>
      </w:pPr>
    </w:lvl>
    <w:lvl w:ilvl="8" w:tplc="0409001B">
      <w:start w:val="1"/>
      <w:numFmt w:val="lowerRoman"/>
      <w:lvlText w:val="%9."/>
      <w:lvlJc w:val="right"/>
      <w:pPr>
        <w:ind w:left="6848" w:hanging="180"/>
      </w:pPr>
    </w:lvl>
  </w:abstractNum>
  <w:abstractNum w:abstractNumId="7" w15:restartNumberingAfterBreak="0">
    <w:nsid w:val="260672A1"/>
    <w:multiLevelType w:val="hybridMultilevel"/>
    <w:tmpl w:val="9DF2B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51A80"/>
    <w:multiLevelType w:val="hybridMultilevel"/>
    <w:tmpl w:val="CE704502"/>
    <w:lvl w:ilvl="0" w:tplc="0409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9" w15:restartNumberingAfterBreak="0">
    <w:nsid w:val="2906798D"/>
    <w:multiLevelType w:val="hybridMultilevel"/>
    <w:tmpl w:val="EF704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329CF"/>
    <w:multiLevelType w:val="hybridMultilevel"/>
    <w:tmpl w:val="788641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2F471D"/>
    <w:multiLevelType w:val="hybridMultilevel"/>
    <w:tmpl w:val="3BC8E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77813"/>
    <w:multiLevelType w:val="hybridMultilevel"/>
    <w:tmpl w:val="586CB9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1E177F"/>
    <w:multiLevelType w:val="hybridMultilevel"/>
    <w:tmpl w:val="23DAC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F366F"/>
    <w:multiLevelType w:val="hybridMultilevel"/>
    <w:tmpl w:val="B88C68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D59AA"/>
    <w:multiLevelType w:val="hybridMultilevel"/>
    <w:tmpl w:val="788641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90911"/>
    <w:multiLevelType w:val="hybridMultilevel"/>
    <w:tmpl w:val="4A4CA43A"/>
    <w:lvl w:ilvl="0" w:tplc="0409000F">
      <w:start w:val="1"/>
      <w:numFmt w:val="decimal"/>
      <w:lvlText w:val="%1."/>
      <w:lvlJc w:val="left"/>
      <w:pPr>
        <w:ind w:left="1088" w:hanging="360"/>
      </w:pPr>
    </w:lvl>
    <w:lvl w:ilvl="1" w:tplc="04090019">
      <w:start w:val="1"/>
      <w:numFmt w:val="lowerLetter"/>
      <w:lvlText w:val="%2."/>
      <w:lvlJc w:val="left"/>
      <w:pPr>
        <w:ind w:left="1808" w:hanging="360"/>
      </w:pPr>
    </w:lvl>
    <w:lvl w:ilvl="2" w:tplc="0409001B">
      <w:start w:val="1"/>
      <w:numFmt w:val="lowerRoman"/>
      <w:lvlText w:val="%3."/>
      <w:lvlJc w:val="right"/>
      <w:pPr>
        <w:ind w:left="2528" w:hanging="180"/>
      </w:pPr>
    </w:lvl>
    <w:lvl w:ilvl="3" w:tplc="0409000F">
      <w:start w:val="1"/>
      <w:numFmt w:val="decimal"/>
      <w:lvlText w:val="%4."/>
      <w:lvlJc w:val="left"/>
      <w:pPr>
        <w:ind w:left="3248" w:hanging="360"/>
      </w:pPr>
    </w:lvl>
    <w:lvl w:ilvl="4" w:tplc="04090019">
      <w:start w:val="1"/>
      <w:numFmt w:val="lowerLetter"/>
      <w:lvlText w:val="%5."/>
      <w:lvlJc w:val="left"/>
      <w:pPr>
        <w:ind w:left="3968" w:hanging="360"/>
      </w:pPr>
    </w:lvl>
    <w:lvl w:ilvl="5" w:tplc="0409001B">
      <w:start w:val="1"/>
      <w:numFmt w:val="lowerRoman"/>
      <w:lvlText w:val="%6."/>
      <w:lvlJc w:val="right"/>
      <w:pPr>
        <w:ind w:left="4688" w:hanging="180"/>
      </w:pPr>
    </w:lvl>
    <w:lvl w:ilvl="6" w:tplc="0409000F">
      <w:start w:val="1"/>
      <w:numFmt w:val="decimal"/>
      <w:lvlText w:val="%7."/>
      <w:lvlJc w:val="left"/>
      <w:pPr>
        <w:ind w:left="5408" w:hanging="360"/>
      </w:pPr>
    </w:lvl>
    <w:lvl w:ilvl="7" w:tplc="04090019">
      <w:start w:val="1"/>
      <w:numFmt w:val="lowerLetter"/>
      <w:lvlText w:val="%8."/>
      <w:lvlJc w:val="left"/>
      <w:pPr>
        <w:ind w:left="6128" w:hanging="360"/>
      </w:pPr>
    </w:lvl>
    <w:lvl w:ilvl="8" w:tplc="0409001B">
      <w:start w:val="1"/>
      <w:numFmt w:val="lowerRoman"/>
      <w:lvlText w:val="%9."/>
      <w:lvlJc w:val="right"/>
      <w:pPr>
        <w:ind w:left="6848" w:hanging="180"/>
      </w:pPr>
    </w:lvl>
  </w:abstractNum>
  <w:abstractNum w:abstractNumId="17" w15:restartNumberingAfterBreak="0">
    <w:nsid w:val="472A55EF"/>
    <w:multiLevelType w:val="hybridMultilevel"/>
    <w:tmpl w:val="D3F27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074793"/>
    <w:multiLevelType w:val="hybridMultilevel"/>
    <w:tmpl w:val="10A86CEA"/>
    <w:lvl w:ilvl="0" w:tplc="C07CC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F438E7"/>
    <w:multiLevelType w:val="hybridMultilevel"/>
    <w:tmpl w:val="10A86CEA"/>
    <w:lvl w:ilvl="0" w:tplc="C07CC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911B49"/>
    <w:multiLevelType w:val="hybridMultilevel"/>
    <w:tmpl w:val="788641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F1E6D"/>
    <w:multiLevelType w:val="hybridMultilevel"/>
    <w:tmpl w:val="B9F0E444"/>
    <w:lvl w:ilvl="0" w:tplc="4112DB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3A3DC7"/>
    <w:multiLevelType w:val="hybridMultilevel"/>
    <w:tmpl w:val="95E62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E0117D"/>
    <w:multiLevelType w:val="hybridMultilevel"/>
    <w:tmpl w:val="50B49E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47326D"/>
    <w:multiLevelType w:val="hybridMultilevel"/>
    <w:tmpl w:val="7E9E0494"/>
    <w:lvl w:ilvl="0" w:tplc="8BFCC9EA">
      <w:numFmt w:val="bullet"/>
      <w:lvlText w:val="–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22850"/>
    <w:multiLevelType w:val="hybridMultilevel"/>
    <w:tmpl w:val="9ED28E90"/>
    <w:lvl w:ilvl="0" w:tplc="8BFCC9EA">
      <w:numFmt w:val="bullet"/>
      <w:lvlText w:val="–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5188A"/>
    <w:multiLevelType w:val="hybridMultilevel"/>
    <w:tmpl w:val="4C387CB6"/>
    <w:lvl w:ilvl="0" w:tplc="4112DB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9906A3"/>
    <w:multiLevelType w:val="hybridMultilevel"/>
    <w:tmpl w:val="78864192"/>
    <w:lvl w:ilvl="0" w:tplc="508C8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07D79"/>
    <w:multiLevelType w:val="hybridMultilevel"/>
    <w:tmpl w:val="788641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321985">
    <w:abstractNumId w:val="1"/>
  </w:num>
  <w:num w:numId="2" w16cid:durableId="885794529">
    <w:abstractNumId w:val="23"/>
  </w:num>
  <w:num w:numId="3" w16cid:durableId="1515996015">
    <w:abstractNumId w:val="25"/>
  </w:num>
  <w:num w:numId="4" w16cid:durableId="31462232">
    <w:abstractNumId w:val="24"/>
  </w:num>
  <w:num w:numId="5" w16cid:durableId="315767406">
    <w:abstractNumId w:val="7"/>
  </w:num>
  <w:num w:numId="6" w16cid:durableId="1861310313">
    <w:abstractNumId w:val="2"/>
  </w:num>
  <w:num w:numId="7" w16cid:durableId="1073233655">
    <w:abstractNumId w:val="9"/>
  </w:num>
  <w:num w:numId="8" w16cid:durableId="320161726">
    <w:abstractNumId w:val="22"/>
  </w:num>
  <w:num w:numId="9" w16cid:durableId="538474859">
    <w:abstractNumId w:val="11"/>
  </w:num>
  <w:num w:numId="10" w16cid:durableId="13475591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625026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39905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87062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7307748">
    <w:abstractNumId w:val="2"/>
  </w:num>
  <w:num w:numId="15" w16cid:durableId="59448794">
    <w:abstractNumId w:val="5"/>
  </w:num>
  <w:num w:numId="16" w16cid:durableId="1472360483">
    <w:abstractNumId w:val="13"/>
  </w:num>
  <w:num w:numId="17" w16cid:durableId="912474059">
    <w:abstractNumId w:val="9"/>
  </w:num>
  <w:num w:numId="18" w16cid:durableId="339163640">
    <w:abstractNumId w:val="4"/>
  </w:num>
  <w:num w:numId="19" w16cid:durableId="263808161">
    <w:abstractNumId w:val="3"/>
  </w:num>
  <w:num w:numId="20" w16cid:durableId="272329177">
    <w:abstractNumId w:val="27"/>
  </w:num>
  <w:num w:numId="21" w16cid:durableId="951598273">
    <w:abstractNumId w:val="19"/>
  </w:num>
  <w:num w:numId="22" w16cid:durableId="712539559">
    <w:abstractNumId w:val="18"/>
  </w:num>
  <w:num w:numId="23" w16cid:durableId="1797866836">
    <w:abstractNumId w:val="28"/>
  </w:num>
  <w:num w:numId="24" w16cid:durableId="1772123687">
    <w:abstractNumId w:val="20"/>
  </w:num>
  <w:num w:numId="25" w16cid:durableId="583295525">
    <w:abstractNumId w:val="10"/>
  </w:num>
  <w:num w:numId="26" w16cid:durableId="465701362">
    <w:abstractNumId w:val="15"/>
  </w:num>
  <w:num w:numId="27" w16cid:durableId="1730878027">
    <w:abstractNumId w:val="21"/>
  </w:num>
  <w:num w:numId="28" w16cid:durableId="454063003">
    <w:abstractNumId w:val="17"/>
  </w:num>
  <w:num w:numId="29" w16cid:durableId="1814715344">
    <w:abstractNumId w:val="0"/>
  </w:num>
  <w:num w:numId="30" w16cid:durableId="1925797217">
    <w:abstractNumId w:val="8"/>
  </w:num>
  <w:num w:numId="31" w16cid:durableId="1977297461">
    <w:abstractNumId w:val="14"/>
  </w:num>
  <w:num w:numId="32" w16cid:durableId="54016765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cumentProtection w:edit="readOnly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K0tLAwMDWwNDU3MTFX0lEKTi0uzszPAykwrAUAbEHFKywAAAA="/>
  </w:docVars>
  <w:rsids>
    <w:rsidRoot w:val="007519A2"/>
    <w:rsid w:val="00042F07"/>
    <w:rsid w:val="000976C0"/>
    <w:rsid w:val="000A24CE"/>
    <w:rsid w:val="000C0D47"/>
    <w:rsid w:val="00135BD3"/>
    <w:rsid w:val="00137313"/>
    <w:rsid w:val="001404CB"/>
    <w:rsid w:val="001439D5"/>
    <w:rsid w:val="001C4704"/>
    <w:rsid w:val="00267A91"/>
    <w:rsid w:val="0027412A"/>
    <w:rsid w:val="00285233"/>
    <w:rsid w:val="00294796"/>
    <w:rsid w:val="00303438"/>
    <w:rsid w:val="00305010"/>
    <w:rsid w:val="003566D4"/>
    <w:rsid w:val="0036479D"/>
    <w:rsid w:val="00391212"/>
    <w:rsid w:val="003A600C"/>
    <w:rsid w:val="003F5DDB"/>
    <w:rsid w:val="00406A4D"/>
    <w:rsid w:val="004408C6"/>
    <w:rsid w:val="00466579"/>
    <w:rsid w:val="00470491"/>
    <w:rsid w:val="004806F7"/>
    <w:rsid w:val="004C17C8"/>
    <w:rsid w:val="004C2820"/>
    <w:rsid w:val="004D2156"/>
    <w:rsid w:val="004F527C"/>
    <w:rsid w:val="00530A18"/>
    <w:rsid w:val="00544DB2"/>
    <w:rsid w:val="005872DC"/>
    <w:rsid w:val="005A2AD4"/>
    <w:rsid w:val="005C470B"/>
    <w:rsid w:val="00602BCB"/>
    <w:rsid w:val="00614736"/>
    <w:rsid w:val="00617D43"/>
    <w:rsid w:val="00630A0B"/>
    <w:rsid w:val="006363B7"/>
    <w:rsid w:val="00652D71"/>
    <w:rsid w:val="006C4B32"/>
    <w:rsid w:val="006D3530"/>
    <w:rsid w:val="006F3D61"/>
    <w:rsid w:val="007519A2"/>
    <w:rsid w:val="00756707"/>
    <w:rsid w:val="007C0E2B"/>
    <w:rsid w:val="007E3475"/>
    <w:rsid w:val="00802DF4"/>
    <w:rsid w:val="0080350F"/>
    <w:rsid w:val="00806CF6"/>
    <w:rsid w:val="00817025"/>
    <w:rsid w:val="00886CBF"/>
    <w:rsid w:val="008C52B7"/>
    <w:rsid w:val="009120D5"/>
    <w:rsid w:val="00943D2B"/>
    <w:rsid w:val="009C21CC"/>
    <w:rsid w:val="009C7B51"/>
    <w:rsid w:val="009F4E06"/>
    <w:rsid w:val="00A06913"/>
    <w:rsid w:val="00A268C7"/>
    <w:rsid w:val="00A32FD3"/>
    <w:rsid w:val="00A352FC"/>
    <w:rsid w:val="00A41D94"/>
    <w:rsid w:val="00A55859"/>
    <w:rsid w:val="00A56B57"/>
    <w:rsid w:val="00AA034B"/>
    <w:rsid w:val="00AE4700"/>
    <w:rsid w:val="00B01879"/>
    <w:rsid w:val="00B32639"/>
    <w:rsid w:val="00B75228"/>
    <w:rsid w:val="00BB4B32"/>
    <w:rsid w:val="00BC7EEF"/>
    <w:rsid w:val="00C3390C"/>
    <w:rsid w:val="00C847AB"/>
    <w:rsid w:val="00CA3CA5"/>
    <w:rsid w:val="00CB4547"/>
    <w:rsid w:val="00D62882"/>
    <w:rsid w:val="00DA441A"/>
    <w:rsid w:val="00DB2887"/>
    <w:rsid w:val="00E003CD"/>
    <w:rsid w:val="00E73122"/>
    <w:rsid w:val="00E932B5"/>
    <w:rsid w:val="00EB3846"/>
    <w:rsid w:val="00F5447D"/>
    <w:rsid w:val="00F6667D"/>
    <w:rsid w:val="00FD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63F37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1CC"/>
  </w:style>
  <w:style w:type="paragraph" w:styleId="Heading1">
    <w:name w:val="heading 1"/>
    <w:basedOn w:val="Normal"/>
    <w:next w:val="Normal"/>
    <w:link w:val="Heading1Char"/>
    <w:uiPriority w:val="9"/>
    <w:qFormat/>
    <w:rsid w:val="00F5447D"/>
    <w:pPr>
      <w:pBdr>
        <w:bottom w:val="single" w:sz="12" w:space="1" w:color="F4B600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CC9900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5447D"/>
    <w:pPr>
      <w:framePr w:w="10626" w:h="450" w:hRule="exact" w:hSpace="180" w:wrap="around" w:vAnchor="page" w:hAnchor="page" w:x="716" w:y="2348"/>
      <w:pBdr>
        <w:bottom w:val="single" w:sz="8" w:space="1" w:color="FFD147" w:themeColor="accent1"/>
      </w:pBdr>
      <w:spacing w:after="80"/>
      <w:ind w:left="180" w:firstLine="0"/>
      <w:outlineLvl w:val="1"/>
    </w:pPr>
    <w:rPr>
      <w:rFonts w:eastAsiaTheme="majorEastAsia" w:cstheme="minorHAnsi"/>
      <w:b/>
      <w:color w:val="1F497D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1CC"/>
    <w:pPr>
      <w:pBdr>
        <w:bottom w:val="single" w:sz="4" w:space="1" w:color="FFE390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FFD147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1CC"/>
    <w:pPr>
      <w:pBdr>
        <w:bottom w:val="single" w:sz="4" w:space="2" w:color="FFECB5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FFD147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1CC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FFD147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1CC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FFD147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1CC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1F497D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1CC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1F497D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1CC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1F497D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AutoList3">
    <w:name w:val="1AutoList3"/>
    <w:uiPriority w:val="99"/>
    <w:rsid w:val="003F5DDB"/>
    <w:pPr>
      <w:widowControl w:val="0"/>
      <w:tabs>
        <w:tab w:val="left" w:pos="720"/>
      </w:tabs>
      <w:autoSpaceDE w:val="0"/>
      <w:autoSpaceDN w:val="0"/>
      <w:adjustRightInd w:val="0"/>
      <w:ind w:left="7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2AutoList3">
    <w:name w:val="2AutoList3"/>
    <w:uiPriority w:val="99"/>
    <w:rsid w:val="003F5DDB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3AutoList3">
    <w:name w:val="3AutoList3"/>
    <w:uiPriority w:val="99"/>
    <w:rsid w:val="003F5DDB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4AutoList3">
    <w:name w:val="4AutoList3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5AutoList3">
    <w:name w:val="5AutoList3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6AutoList3">
    <w:name w:val="6AutoList3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7AutoList3">
    <w:name w:val="7AutoList3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8AutoList3">
    <w:name w:val="8AutoList3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1AutoList2">
    <w:name w:val="1AutoList2"/>
    <w:uiPriority w:val="99"/>
    <w:rsid w:val="003F5DDB"/>
    <w:pPr>
      <w:widowControl w:val="0"/>
      <w:tabs>
        <w:tab w:val="left" w:pos="720"/>
      </w:tabs>
      <w:autoSpaceDE w:val="0"/>
      <w:autoSpaceDN w:val="0"/>
      <w:adjustRightInd w:val="0"/>
      <w:ind w:left="7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2AutoList2">
    <w:name w:val="2AutoList2"/>
    <w:uiPriority w:val="99"/>
    <w:rsid w:val="003F5DDB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3AutoList2">
    <w:name w:val="3AutoList2"/>
    <w:uiPriority w:val="99"/>
    <w:rsid w:val="003F5DDB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4AutoList2">
    <w:name w:val="4AutoList2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5AutoList2">
    <w:name w:val="5AutoList2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6AutoList2">
    <w:name w:val="6AutoList2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7AutoList2">
    <w:name w:val="7AutoList2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8AutoList2">
    <w:name w:val="8AutoList2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1Paragraph">
    <w:name w:val="1Paragraph"/>
    <w:uiPriority w:val="99"/>
    <w:rsid w:val="003F5DDB"/>
    <w:pPr>
      <w:widowControl w:val="0"/>
      <w:tabs>
        <w:tab w:val="left" w:pos="720"/>
      </w:tabs>
      <w:autoSpaceDE w:val="0"/>
      <w:autoSpaceDN w:val="0"/>
      <w:adjustRightInd w:val="0"/>
      <w:ind w:left="7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2Paragraph">
    <w:name w:val="2Paragraph"/>
    <w:uiPriority w:val="99"/>
    <w:rsid w:val="003F5DDB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3Paragraph">
    <w:name w:val="3Paragraph"/>
    <w:uiPriority w:val="99"/>
    <w:rsid w:val="003F5DDB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4Paragraph">
    <w:name w:val="4Paragraph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5Paragraph">
    <w:name w:val="5Paragraph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6Paragraph">
    <w:name w:val="6Paragraph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7Paragraph">
    <w:name w:val="7Paragraph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8Paragraph">
    <w:name w:val="8Paragraph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1AutoList1">
    <w:name w:val="1AutoList1"/>
    <w:uiPriority w:val="99"/>
    <w:rsid w:val="003F5DDB"/>
    <w:pPr>
      <w:widowControl w:val="0"/>
      <w:tabs>
        <w:tab w:val="left" w:pos="720"/>
      </w:tabs>
      <w:autoSpaceDE w:val="0"/>
      <w:autoSpaceDN w:val="0"/>
      <w:adjustRightInd w:val="0"/>
      <w:ind w:left="7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2AutoList1">
    <w:name w:val="2AutoList1"/>
    <w:uiPriority w:val="99"/>
    <w:rsid w:val="003F5DDB"/>
    <w:pPr>
      <w:widowControl w:val="0"/>
      <w:tabs>
        <w:tab w:val="left" w:pos="720"/>
        <w:tab w:val="left" w:pos="1440"/>
      </w:tabs>
      <w:autoSpaceDE w:val="0"/>
      <w:autoSpaceDN w:val="0"/>
      <w:adjustRightInd w:val="0"/>
      <w:ind w:left="14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3AutoList1">
    <w:name w:val="3AutoList1"/>
    <w:uiPriority w:val="99"/>
    <w:rsid w:val="003F5DDB"/>
    <w:pPr>
      <w:widowControl w:val="0"/>
      <w:tabs>
        <w:tab w:val="left" w:pos="720"/>
        <w:tab w:val="left" w:pos="1440"/>
        <w:tab w:val="left" w:pos="2160"/>
      </w:tabs>
      <w:autoSpaceDE w:val="0"/>
      <w:autoSpaceDN w:val="0"/>
      <w:adjustRightInd w:val="0"/>
      <w:ind w:left="216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4AutoList1">
    <w:name w:val="4AutoList1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ind w:left="288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5AutoList1">
    <w:name w:val="5AutoList1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ind w:left="360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6AutoList1">
    <w:name w:val="6AutoList1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ind w:left="432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7AutoList1">
    <w:name w:val="7AutoList1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ind w:left="5040" w:hanging="720"/>
      <w:jc w:val="both"/>
    </w:pPr>
    <w:rPr>
      <w:rFonts w:ascii="Courier 10cpi" w:hAnsi="Courier 10cpi" w:cs="Courier 10cpi"/>
      <w:sz w:val="24"/>
      <w:szCs w:val="24"/>
    </w:rPr>
  </w:style>
  <w:style w:type="paragraph" w:customStyle="1" w:styleId="8AutoList1">
    <w:name w:val="8AutoList1"/>
    <w:uiPriority w:val="99"/>
    <w:rsid w:val="003F5DD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ind w:left="5760" w:hanging="720"/>
      <w:jc w:val="both"/>
    </w:pPr>
    <w:rPr>
      <w:rFonts w:ascii="Courier 10cpi" w:hAnsi="Courier 10cpi" w:cs="Courier 10cpi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5447D"/>
    <w:pPr>
      <w:pBdr>
        <w:top w:val="single" w:sz="8" w:space="4" w:color="FFE7A3" w:themeColor="accent1" w:themeTint="7F"/>
        <w:bottom w:val="single" w:sz="24" w:space="15" w:color="1F497D" w:themeColor="accent3"/>
      </w:pBdr>
      <w:ind w:firstLine="0"/>
      <w:contextualSpacing/>
      <w:jc w:val="center"/>
    </w:pPr>
    <w:rPr>
      <w:rFonts w:eastAsiaTheme="majorEastAsia" w:cstheme="minorHAnsi"/>
      <w:bCs/>
      <w:i/>
      <w:iCs/>
      <w:color w:val="1F497D" w:themeColor="text2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locked/>
    <w:rsid w:val="00F5447D"/>
    <w:rPr>
      <w:rFonts w:eastAsiaTheme="majorEastAsia" w:cstheme="minorHAnsi"/>
      <w:bCs/>
      <w:i/>
      <w:iCs/>
      <w:color w:val="1F497D" w:themeColor="text2"/>
      <w:sz w:val="36"/>
      <w:szCs w:val="72"/>
    </w:rPr>
  </w:style>
  <w:style w:type="character" w:styleId="Hyperlink">
    <w:name w:val="Hyperlink"/>
    <w:basedOn w:val="DefaultParagraphFont"/>
    <w:uiPriority w:val="99"/>
    <w:rsid w:val="003F5DD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5DDB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9C21CC"/>
    <w:pPr>
      <w:ind w:left="720"/>
      <w:contextualSpacing/>
    </w:pPr>
  </w:style>
  <w:style w:type="paragraph" w:customStyle="1" w:styleId="contactus">
    <w:name w:val="contactus"/>
    <w:basedOn w:val="Normal"/>
    <w:rsid w:val="00602BC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1D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41D94"/>
    <w:rPr>
      <w:rFonts w:ascii="Courier 10cpi" w:hAnsi="Courier 10cpi" w:cs="Courier 10cp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41D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41D94"/>
    <w:rPr>
      <w:rFonts w:ascii="Courier 10cpi" w:hAnsi="Courier 10cpi" w:cs="Courier 10cp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D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1D94"/>
    <w:rPr>
      <w:rFonts w:ascii="Tahoma" w:hAnsi="Tahoma" w:cs="Tahoma"/>
      <w:sz w:val="16"/>
      <w:szCs w:val="16"/>
    </w:rPr>
  </w:style>
  <w:style w:type="paragraph" w:customStyle="1" w:styleId="Form1A">
    <w:name w:val="Form 1A"/>
    <w:basedOn w:val="Heading1"/>
    <w:link w:val="Form1AChar"/>
    <w:qFormat/>
    <w:rsid w:val="009C21CC"/>
    <w:pPr>
      <w:spacing w:after="0"/>
    </w:pPr>
    <w:rPr>
      <w:snapToGrid w:val="0"/>
      <w:szCs w:val="16"/>
    </w:rPr>
  </w:style>
  <w:style w:type="character" w:customStyle="1" w:styleId="Form1AChar">
    <w:name w:val="Form 1A Char"/>
    <w:basedOn w:val="Heading1Char"/>
    <w:link w:val="Form1A"/>
    <w:rsid w:val="009C21CC"/>
    <w:rPr>
      <w:rFonts w:asciiTheme="majorHAnsi" w:eastAsiaTheme="majorEastAsia" w:hAnsiTheme="majorHAnsi" w:cstheme="majorBidi"/>
      <w:b/>
      <w:bCs/>
      <w:snapToGrid w:val="0"/>
      <w:color w:val="F4B600" w:themeColor="accent1" w:themeShade="BF"/>
      <w:sz w:val="24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5447D"/>
    <w:rPr>
      <w:rFonts w:asciiTheme="majorHAnsi" w:eastAsiaTheme="majorEastAsia" w:hAnsiTheme="majorHAnsi" w:cstheme="majorBidi"/>
      <w:b/>
      <w:bCs/>
      <w:color w:val="CC99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5447D"/>
    <w:rPr>
      <w:rFonts w:eastAsiaTheme="majorEastAsia" w:cstheme="minorHAnsi"/>
      <w:b/>
      <w:color w:val="1F497D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1CC"/>
    <w:rPr>
      <w:rFonts w:asciiTheme="majorHAnsi" w:eastAsiaTheme="majorEastAsia" w:hAnsiTheme="majorHAnsi" w:cstheme="majorBidi"/>
      <w:color w:val="FFD147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1CC"/>
    <w:rPr>
      <w:rFonts w:asciiTheme="majorHAnsi" w:eastAsiaTheme="majorEastAsia" w:hAnsiTheme="majorHAnsi" w:cstheme="majorBidi"/>
      <w:i/>
      <w:iCs/>
      <w:color w:val="FFD147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1CC"/>
    <w:rPr>
      <w:rFonts w:asciiTheme="majorHAnsi" w:eastAsiaTheme="majorEastAsia" w:hAnsiTheme="majorHAnsi" w:cstheme="majorBidi"/>
      <w:color w:val="FFD147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1CC"/>
    <w:rPr>
      <w:rFonts w:asciiTheme="majorHAnsi" w:eastAsiaTheme="majorEastAsia" w:hAnsiTheme="majorHAnsi" w:cstheme="majorBidi"/>
      <w:i/>
      <w:iCs/>
      <w:color w:val="FFD147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1CC"/>
    <w:rPr>
      <w:rFonts w:asciiTheme="majorHAnsi" w:eastAsiaTheme="majorEastAsia" w:hAnsiTheme="majorHAnsi" w:cstheme="majorBidi"/>
      <w:b/>
      <w:bCs/>
      <w:color w:val="1F497D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1CC"/>
    <w:rPr>
      <w:rFonts w:asciiTheme="majorHAnsi" w:eastAsiaTheme="majorEastAsia" w:hAnsiTheme="majorHAnsi" w:cstheme="majorBidi"/>
      <w:b/>
      <w:bCs/>
      <w:i/>
      <w:iCs/>
      <w:color w:val="1F497D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1CC"/>
    <w:rPr>
      <w:rFonts w:asciiTheme="majorHAnsi" w:eastAsiaTheme="majorEastAsia" w:hAnsiTheme="majorHAnsi" w:cstheme="majorBidi"/>
      <w:i/>
      <w:iCs/>
      <w:color w:val="1F497D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C21CC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1C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C21CC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9C21CC"/>
    <w:rPr>
      <w:b/>
      <w:bCs/>
      <w:spacing w:val="0"/>
    </w:rPr>
  </w:style>
  <w:style w:type="character" w:styleId="Emphasis">
    <w:name w:val="Emphasis"/>
    <w:uiPriority w:val="20"/>
    <w:qFormat/>
    <w:rsid w:val="009C21CC"/>
    <w:rPr>
      <w:b w:val="0"/>
      <w:bCs/>
      <w:i w:val="0"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9C21CC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9C21CC"/>
  </w:style>
  <w:style w:type="paragraph" w:styleId="Quote">
    <w:name w:val="Quote"/>
    <w:basedOn w:val="Normal"/>
    <w:next w:val="Normal"/>
    <w:link w:val="QuoteChar"/>
    <w:uiPriority w:val="29"/>
    <w:qFormat/>
    <w:rsid w:val="009C21C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9C21C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9C21CC"/>
    <w:pPr>
      <w:pBdr>
        <w:top w:val="single" w:sz="12" w:space="10" w:color="FFECB5" w:themeColor="accent1" w:themeTint="66"/>
        <w:left w:val="single" w:sz="36" w:space="4" w:color="FFD147" w:themeColor="accent1"/>
        <w:bottom w:val="single" w:sz="24" w:space="10" w:color="1F497D" w:themeColor="accent3"/>
        <w:right w:val="single" w:sz="36" w:space="4" w:color="FFD147" w:themeColor="accent1"/>
      </w:pBdr>
      <w:shd w:val="clear" w:color="auto" w:fill="FFECB5" w:themeFill="accent1" w:themeFillTint="66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1CC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FFECB5" w:themeFill="accent1" w:themeFillTint="66"/>
    </w:rPr>
  </w:style>
  <w:style w:type="character" w:styleId="SubtleEmphasis">
    <w:name w:val="Subtle Emphasis"/>
    <w:uiPriority w:val="19"/>
    <w:qFormat/>
    <w:rsid w:val="009C21CC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9C21CC"/>
    <w:rPr>
      <w:b/>
      <w:bCs/>
      <w:i/>
      <w:iCs/>
      <w:color w:val="FFD147" w:themeColor="accent1"/>
      <w:sz w:val="22"/>
      <w:szCs w:val="22"/>
    </w:rPr>
  </w:style>
  <w:style w:type="character" w:styleId="SubtleReference">
    <w:name w:val="Subtle Reference"/>
    <w:uiPriority w:val="31"/>
    <w:qFormat/>
    <w:rsid w:val="009C21CC"/>
    <w:rPr>
      <w:color w:val="auto"/>
      <w:u w:val="single" w:color="1F497D" w:themeColor="accent3"/>
    </w:rPr>
  </w:style>
  <w:style w:type="character" w:styleId="IntenseReference">
    <w:name w:val="Intense Reference"/>
    <w:basedOn w:val="DefaultParagraphFont"/>
    <w:uiPriority w:val="32"/>
    <w:qFormat/>
    <w:rsid w:val="009C21CC"/>
    <w:rPr>
      <w:b/>
      <w:bCs/>
      <w:color w:val="17365D" w:themeColor="accent3" w:themeShade="BF"/>
      <w:u w:val="single" w:color="1F497D" w:themeColor="accent3"/>
    </w:rPr>
  </w:style>
  <w:style w:type="character" w:styleId="BookTitle">
    <w:name w:val="Book Title"/>
    <w:basedOn w:val="DefaultParagraphFont"/>
    <w:uiPriority w:val="33"/>
    <w:qFormat/>
    <w:rsid w:val="009C21CC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C21CC"/>
    <w:pPr>
      <w:outlineLvl w:val="9"/>
    </w:pPr>
    <w:rPr>
      <w:lang w:bidi="en-US"/>
    </w:rPr>
  </w:style>
  <w:style w:type="character" w:styleId="PlaceholderText">
    <w:name w:val="Placeholder Text"/>
    <w:basedOn w:val="DefaultParagraphFont"/>
    <w:uiPriority w:val="99"/>
    <w:semiHidden/>
    <w:rsid w:val="000C0D47"/>
    <w:rPr>
      <w:color w:val="808080"/>
    </w:rPr>
  </w:style>
  <w:style w:type="character" w:customStyle="1" w:styleId="Style1">
    <w:name w:val="Style1"/>
    <w:basedOn w:val="DefaultParagraphFont"/>
    <w:uiPriority w:val="1"/>
    <w:rsid w:val="007519A2"/>
    <w:rPr>
      <w:rFonts w:asciiTheme="majorHAnsi" w:hAnsiTheme="majorHAnsi"/>
      <w:i/>
      <w:sz w:val="20"/>
    </w:rPr>
  </w:style>
  <w:style w:type="character" w:customStyle="1" w:styleId="Style2">
    <w:name w:val="Style2"/>
    <w:basedOn w:val="DefaultParagraphFont"/>
    <w:uiPriority w:val="1"/>
    <w:rsid w:val="00267A91"/>
    <w:rPr>
      <w:color w:val="C0504D" w:themeColor="accent2"/>
    </w:rPr>
  </w:style>
  <w:style w:type="character" w:customStyle="1" w:styleId="Style3">
    <w:name w:val="Style3"/>
    <w:basedOn w:val="DefaultParagraphFont"/>
    <w:uiPriority w:val="1"/>
    <w:rsid w:val="00267A91"/>
    <w:rPr>
      <w:color w:val="C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A3CA5"/>
    <w:rPr>
      <w:color w:val="605E5C"/>
      <w:shd w:val="clear" w:color="auto" w:fill="E1DFDD"/>
    </w:rPr>
  </w:style>
  <w:style w:type="paragraph" w:styleId="ListBullet2">
    <w:name w:val="List Bullet 2"/>
    <w:basedOn w:val="Normal"/>
    <w:rsid w:val="007E3475"/>
    <w:pPr>
      <w:ind w:firstLine="0"/>
      <w:contextualSpacing/>
    </w:pPr>
  </w:style>
  <w:style w:type="table" w:styleId="TableClassic2">
    <w:name w:val="Table Classic 2"/>
    <w:basedOn w:val="TableNormal"/>
    <w:rsid w:val="007E347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E73122"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E73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List4">
    <w:name w:val="Table List 4"/>
    <w:basedOn w:val="TableNormal"/>
    <w:rsid w:val="004704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leList41">
    <w:name w:val="Table List 41"/>
    <w:basedOn w:val="TableNormal"/>
    <w:next w:val="TableList4"/>
    <w:rsid w:val="004704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GridTable6Colorful-Accent1">
    <w:name w:val="Grid Table 6 Colorful Accent 1"/>
    <w:basedOn w:val="TableNormal"/>
    <w:uiPriority w:val="51"/>
    <w:rsid w:val="009F4E06"/>
    <w:rPr>
      <w:color w:val="000000" w:themeColor="text1"/>
    </w:rPr>
    <w:tblPr>
      <w:tblStyleRowBandSize w:val="1"/>
      <w:tblStyleColBandSize w:val="1"/>
      <w:tblBorders>
        <w:top w:val="single" w:sz="4" w:space="0" w:color="A37A00" w:themeColor="accent1" w:themeShade="80"/>
        <w:left w:val="single" w:sz="4" w:space="0" w:color="A37A00" w:themeColor="accent1" w:themeShade="80"/>
        <w:bottom w:val="single" w:sz="4" w:space="0" w:color="A37A00" w:themeColor="accent1" w:themeShade="80"/>
        <w:right w:val="single" w:sz="4" w:space="0" w:color="A37A00" w:themeColor="accent1" w:themeShade="80"/>
        <w:insideH w:val="single" w:sz="4" w:space="0" w:color="A37A00" w:themeColor="accent1" w:themeShade="80"/>
        <w:insideV w:val="single" w:sz="4" w:space="0" w:color="A37A00" w:themeColor="accent1" w:themeShade="80"/>
      </w:tblBorders>
    </w:tblPr>
    <w:tblStylePr w:type="firstRow">
      <w:rPr>
        <w:b/>
        <w:bCs/>
      </w:rPr>
      <w:tblPr/>
      <w:tcPr>
        <w:tcBorders>
          <w:bottom w:val="single" w:sz="12" w:space="0" w:color="FFE3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3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5DA" w:themeFill="accent1" w:themeFillTint="33"/>
      </w:tcPr>
    </w:tblStylePr>
    <w:tblStylePr w:type="band1Horz">
      <w:tblPr/>
      <w:tcPr>
        <w:shd w:val="clear" w:color="auto" w:fill="FFF5DA" w:themeFill="accent1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17D43"/>
    <w:rPr>
      <w:color w:val="17365D" w:themeColor="accent3" w:themeShade="BF"/>
    </w:rPr>
    <w:tblPr>
      <w:tblStyleRowBandSize w:val="1"/>
      <w:tblStyleColBandSize w:val="1"/>
      <w:tblBorders>
        <w:top w:val="single" w:sz="4" w:space="0" w:color="548DD4" w:themeColor="accent3" w:themeTint="99"/>
        <w:left w:val="single" w:sz="4" w:space="0" w:color="548DD4" w:themeColor="accent3" w:themeTint="99"/>
        <w:bottom w:val="single" w:sz="4" w:space="0" w:color="548DD4" w:themeColor="accent3" w:themeTint="99"/>
        <w:right w:val="single" w:sz="4" w:space="0" w:color="548DD4" w:themeColor="accent3" w:themeTint="99"/>
        <w:insideH w:val="single" w:sz="4" w:space="0" w:color="548DD4" w:themeColor="accent3" w:themeTint="99"/>
        <w:insideV w:val="single" w:sz="4" w:space="0" w:color="548DD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548DD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8DD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D9F1" w:themeFill="accent3" w:themeFillTint="33"/>
      </w:tcPr>
    </w:tblStylePr>
    <w:tblStylePr w:type="band1Horz">
      <w:tblPr/>
      <w:tcPr>
        <w:shd w:val="clear" w:color="auto" w:fill="C6D9F1" w:themeFill="accent3" w:themeFillTint="33"/>
      </w:tcPr>
    </w:tblStylePr>
  </w:style>
  <w:style w:type="table" w:customStyle="1" w:styleId="Style4">
    <w:name w:val="Style4"/>
    <w:basedOn w:val="TableNormal"/>
    <w:uiPriority w:val="99"/>
    <w:rsid w:val="009F4E06"/>
    <w:pPr>
      <w:ind w:firstLine="0"/>
    </w:pPr>
    <w:tblPr/>
  </w:style>
  <w:style w:type="table" w:customStyle="1" w:styleId="Style5">
    <w:name w:val="Style5"/>
    <w:basedOn w:val="TableNormal"/>
    <w:uiPriority w:val="99"/>
    <w:rsid w:val="009F4E06"/>
    <w:pPr>
      <w:ind w:firstLine="0"/>
    </w:pPr>
    <w:tblPr/>
    <w:tcPr>
      <w:shd w:val="clear" w:color="auto" w:fill="FFF5DA" w:themeFill="accent1" w:themeFillTint="33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72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cppn@health.ucdavis.ed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hs-CPPN@ucdavis.ed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hs-CPPN@ucdavis.ed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mailto:hs-CPPN@ucdavis.ed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7263642BB2447C957CC65C63B7C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BB90E-6BAD-4D6E-AFAF-D9D4FF2AF68E}"/>
      </w:docPartPr>
      <w:docPartBody>
        <w:p w:rsidR="007B4050" w:rsidRDefault="0015763F" w:rsidP="0015763F">
          <w:pPr>
            <w:pStyle w:val="6E7263642BB2447C957CC65C63B7C3A7"/>
          </w:pPr>
          <w:r w:rsidRPr="003E2A95">
            <w:rPr>
              <w:rStyle w:val="PlaceholderText"/>
              <w:rFonts w:cstheme="minorHAnsi"/>
              <w:color w:val="071320" w:themeColor="text2" w:themeShade="80"/>
              <w:sz w:val="18"/>
            </w:rPr>
            <w:t>Click here to enter text.</w:t>
          </w:r>
        </w:p>
      </w:docPartBody>
    </w:docPart>
    <w:docPart>
      <w:docPartPr>
        <w:name w:val="55504DF187CE4450B7959A018598F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77F96-5818-4DF3-BCF3-F7DADB2C9C59}"/>
      </w:docPartPr>
      <w:docPartBody>
        <w:p w:rsidR="007B4050" w:rsidRDefault="0015763F" w:rsidP="0015763F">
          <w:pPr>
            <w:pStyle w:val="55504DF187CE4450B7959A018598F62A"/>
          </w:pPr>
          <w:r w:rsidRPr="003E2A95">
            <w:rPr>
              <w:rStyle w:val="PlaceholderText"/>
              <w:rFonts w:cstheme="minorHAnsi"/>
              <w:color w:val="505050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025F426CBFF64FE3AE9FDA26C4E50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C450E-84A4-4A19-827D-0F09316D8CF3}"/>
      </w:docPartPr>
      <w:docPartBody>
        <w:p w:rsidR="007B4050" w:rsidRDefault="0015763F" w:rsidP="0015763F">
          <w:pPr>
            <w:pStyle w:val="025F426CBFF64FE3AE9FDA26C4E50CD6"/>
          </w:pPr>
          <w:r w:rsidRPr="003E2A95">
            <w:rPr>
              <w:rStyle w:val="PlaceholderText"/>
              <w:rFonts w:cstheme="minorHAnsi"/>
              <w:color w:val="505050"/>
              <w:sz w:val="20"/>
              <w:szCs w:val="20"/>
            </w:rPr>
            <w:t>Click here to enter text.</w:t>
          </w:r>
        </w:p>
      </w:docPartBody>
    </w:docPart>
    <w:docPart>
      <w:docPartPr>
        <w:name w:val="CE916390427E4E729A3663DEA68E2C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AC5CB-62A9-4456-8469-BBEF81639197}"/>
      </w:docPartPr>
      <w:docPartBody>
        <w:p w:rsidR="007B4050" w:rsidRDefault="0015763F" w:rsidP="0015763F">
          <w:pPr>
            <w:pStyle w:val="CE916390427E4E729A3663DEA68E2C6F"/>
          </w:pPr>
          <w:r w:rsidRPr="00F44B81">
            <w:rPr>
              <w:rStyle w:val="PlaceholderText"/>
              <w:rFonts w:cs="Arial"/>
              <w:b/>
              <w:sz w:val="14"/>
            </w:rPr>
            <w:t>Click here to enter text.</w:t>
          </w:r>
        </w:p>
      </w:docPartBody>
    </w:docPart>
    <w:docPart>
      <w:docPartPr>
        <w:name w:val="A97FEDA25C0240639F0645CAA139D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19E21-DE47-4306-A013-39A18637D382}"/>
      </w:docPartPr>
      <w:docPartBody>
        <w:p w:rsidR="007B4050" w:rsidRDefault="0015763F" w:rsidP="0015763F">
          <w:pPr>
            <w:pStyle w:val="A97FEDA25C0240639F0645CAA139D901"/>
          </w:pPr>
          <w:r w:rsidRPr="003E2A95">
            <w:rPr>
              <w:rStyle w:val="PlaceholderText"/>
              <w:rFonts w:cstheme="minorHAnsi"/>
              <w:color w:val="505050"/>
            </w:rPr>
            <w:t>Click or tap here to enter text.</w:t>
          </w:r>
        </w:p>
      </w:docPartBody>
    </w:docPart>
    <w:docPart>
      <w:docPartPr>
        <w:name w:val="4BF8F4E8809046059269B93DC9CF4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C428C-80C1-4B07-BCA1-3E0B3EF61245}"/>
      </w:docPartPr>
      <w:docPartBody>
        <w:p w:rsidR="007B4050" w:rsidRDefault="0015763F" w:rsidP="0015763F">
          <w:pPr>
            <w:pStyle w:val="4BF8F4E8809046059269B93DC9CF429E"/>
          </w:pPr>
          <w:r w:rsidRPr="003E2A95">
            <w:rPr>
              <w:rStyle w:val="PlaceholderText"/>
              <w:rFonts w:cstheme="minorHAnsi"/>
              <w:b/>
              <w:bCs/>
              <w:color w:val="505050"/>
              <w:sz w:val="18"/>
              <w:szCs w:val="18"/>
            </w:rPr>
            <w:t>Click here to enter number.</w:t>
          </w:r>
        </w:p>
      </w:docPartBody>
    </w:docPart>
    <w:docPart>
      <w:docPartPr>
        <w:name w:val="2F839312A50B4723B73CE8C0FDEE62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11615-082F-43FF-BF77-8F68C7D48485}"/>
      </w:docPartPr>
      <w:docPartBody>
        <w:p w:rsidR="007B4050" w:rsidRDefault="0015763F" w:rsidP="0015763F">
          <w:pPr>
            <w:pStyle w:val="2F839312A50B4723B73CE8C0FDEE625A"/>
          </w:pPr>
          <w:r w:rsidRPr="001C1B78">
            <w:rPr>
              <w:rStyle w:val="PlaceholderText"/>
            </w:rPr>
            <w:t>Click here to enter text.</w:t>
          </w:r>
        </w:p>
      </w:docPartBody>
    </w:docPart>
    <w:docPart>
      <w:docPartPr>
        <w:name w:val="E4E5BC4471884CD4AA05AABCCE959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C6D68-D884-49C9-B5F3-4F8308125215}"/>
      </w:docPartPr>
      <w:docPartBody>
        <w:p w:rsidR="007B4050" w:rsidRDefault="0015763F" w:rsidP="0015763F">
          <w:pPr>
            <w:pStyle w:val="E4E5BC4471884CD4AA05AABCCE959C57"/>
          </w:pPr>
          <w:r w:rsidRPr="003E2A95">
            <w:rPr>
              <w:rStyle w:val="PlaceholderText"/>
              <w:rFonts w:cstheme="minorHAnsi"/>
              <w:b/>
              <w:color w:val="505050"/>
              <w:sz w:val="18"/>
            </w:rPr>
            <w:t>Click here to enter text.</w:t>
          </w:r>
        </w:p>
      </w:docPartBody>
    </w:docPart>
    <w:docPart>
      <w:docPartPr>
        <w:name w:val="A4EB102B3BA74DA881902C66A856C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F426-778D-452E-94C4-5E6A9392D59F}"/>
      </w:docPartPr>
      <w:docPartBody>
        <w:p w:rsidR="007B4050" w:rsidRDefault="0015763F" w:rsidP="0015763F">
          <w:pPr>
            <w:pStyle w:val="A4EB102B3BA74DA881902C66A856C26B"/>
          </w:pPr>
          <w:r w:rsidRPr="003E2A95">
            <w:rPr>
              <w:rStyle w:val="PlaceholderText"/>
              <w:rFonts w:cstheme="minorHAnsi"/>
              <w:b/>
              <w:color w:val="505050"/>
              <w:sz w:val="18"/>
            </w:rPr>
            <w:t>Click here to enter text.</w:t>
          </w:r>
        </w:p>
      </w:docPartBody>
    </w:docPart>
    <w:docPart>
      <w:docPartPr>
        <w:name w:val="0414A8743F9A45918FB7E0418923B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B2F18-01B4-4A1C-924B-2B15EA0FA29E}"/>
      </w:docPartPr>
      <w:docPartBody>
        <w:p w:rsidR="007B4050" w:rsidRDefault="0015763F" w:rsidP="0015763F">
          <w:pPr>
            <w:pStyle w:val="0414A8743F9A45918FB7E0418923B584"/>
          </w:pPr>
          <w:r w:rsidRPr="001C1B78">
            <w:rPr>
              <w:rStyle w:val="PlaceholderText"/>
            </w:rPr>
            <w:t>Click here to enter text.</w:t>
          </w:r>
        </w:p>
      </w:docPartBody>
    </w:docPart>
    <w:docPart>
      <w:docPartPr>
        <w:name w:val="5A97C37D4A48445399D7AFAD3BE41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24348-5179-43F6-AFAB-8E9208200135}"/>
      </w:docPartPr>
      <w:docPartBody>
        <w:p w:rsidR="007B4050" w:rsidRDefault="0015763F" w:rsidP="0015763F">
          <w:pPr>
            <w:pStyle w:val="5A97C37D4A48445399D7AFAD3BE41379"/>
          </w:pPr>
          <w:r w:rsidRPr="001C1B78">
            <w:rPr>
              <w:rStyle w:val="PlaceholderText"/>
            </w:rPr>
            <w:t>Click here to enter text.</w:t>
          </w:r>
        </w:p>
      </w:docPartBody>
    </w:docPart>
    <w:docPart>
      <w:docPartPr>
        <w:name w:val="A7747A829237417CAA3B1146A7525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D8260-82FC-4691-9483-866EAC7C9469}"/>
      </w:docPartPr>
      <w:docPartBody>
        <w:p w:rsidR="007B4050" w:rsidRDefault="0015763F" w:rsidP="0015763F">
          <w:pPr>
            <w:pStyle w:val="A7747A829237417CAA3B1146A7525681"/>
          </w:pPr>
          <w:r w:rsidRPr="001C1B78">
            <w:rPr>
              <w:rStyle w:val="PlaceholderText"/>
            </w:rPr>
            <w:t>Click here to enter text.</w:t>
          </w:r>
        </w:p>
      </w:docPartBody>
    </w:docPart>
    <w:docPart>
      <w:docPartPr>
        <w:name w:val="604653EA2BA1488E8D4DB181CF9C1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C05CF-9180-4DAE-8AF3-43BEC57F80C1}"/>
      </w:docPartPr>
      <w:docPartBody>
        <w:p w:rsidR="007B4050" w:rsidRDefault="0015763F" w:rsidP="0015763F">
          <w:pPr>
            <w:pStyle w:val="604653EA2BA1488E8D4DB181CF9C10A8"/>
          </w:pPr>
          <w:r w:rsidRPr="003E2A95">
            <w:rPr>
              <w:rStyle w:val="PlaceholderText"/>
              <w:rFonts w:cstheme="minorHAnsi"/>
              <w:b/>
              <w:i/>
              <w:color w:val="505050"/>
              <w:sz w:val="18"/>
            </w:rPr>
            <w:t>Click here to enter text.</w:t>
          </w:r>
        </w:p>
      </w:docPartBody>
    </w:docPart>
    <w:docPart>
      <w:docPartPr>
        <w:name w:val="D5660A6F427E45849C87C9CF106E4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63F16-62A8-4998-8501-6DAE3CF48DE8}"/>
      </w:docPartPr>
      <w:docPartBody>
        <w:p w:rsidR="007B4050" w:rsidRDefault="0015763F" w:rsidP="0015763F">
          <w:pPr>
            <w:pStyle w:val="D5660A6F427E45849C87C9CF106E4D33"/>
          </w:pPr>
          <w:r w:rsidRPr="003E2A95">
            <w:rPr>
              <w:rStyle w:val="PlaceholderText"/>
              <w:rFonts w:cstheme="minorHAnsi"/>
              <w:b/>
              <w:i/>
              <w:color w:val="505050"/>
              <w:sz w:val="18"/>
            </w:rPr>
            <w:t>Click here to enter text.</w:t>
          </w:r>
        </w:p>
      </w:docPartBody>
    </w:docPart>
    <w:docPart>
      <w:docPartPr>
        <w:name w:val="565277D981D34B14AB336F2160E1F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9F5B6-08FA-4D55-9427-85BF46D3CDD5}"/>
      </w:docPartPr>
      <w:docPartBody>
        <w:p w:rsidR="007B4050" w:rsidRDefault="0015763F" w:rsidP="0015763F">
          <w:pPr>
            <w:pStyle w:val="565277D981D34B14AB336F2160E1FD66"/>
          </w:pPr>
          <w:r w:rsidRPr="003E2A95">
            <w:rPr>
              <w:rStyle w:val="PlaceholderText"/>
              <w:rFonts w:cstheme="minorHAnsi"/>
              <w:b/>
              <w:i/>
              <w:color w:val="505050"/>
              <w:sz w:val="18"/>
            </w:rPr>
            <w:t>Click here to enter text.</w:t>
          </w:r>
        </w:p>
      </w:docPartBody>
    </w:docPart>
    <w:docPart>
      <w:docPartPr>
        <w:name w:val="DA32D565BA524B87A9A38B564D9CB0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A2B74-EB88-4566-A05E-E361F17F9350}"/>
      </w:docPartPr>
      <w:docPartBody>
        <w:p w:rsidR="00087CE1" w:rsidRDefault="00087CE1" w:rsidP="00087CE1">
          <w:pPr>
            <w:pStyle w:val="DA32D565BA524B87A9A38B564D9CB0D9"/>
          </w:pPr>
          <w:r w:rsidRPr="003E2A95">
            <w:rPr>
              <w:rStyle w:val="PlaceholderText"/>
              <w:rFonts w:cstheme="minorHAnsi"/>
              <w:b/>
              <w:i/>
              <w:color w:val="505050"/>
              <w:sz w:val="18"/>
            </w:rPr>
            <w:t>Click here to enter text.</w:t>
          </w:r>
        </w:p>
      </w:docPartBody>
    </w:docPart>
    <w:docPart>
      <w:docPartPr>
        <w:name w:val="EC622B8832DF44F7A218977A1D09D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72AF0-2622-49ED-86D3-1B64D9F8CA4D}"/>
      </w:docPartPr>
      <w:docPartBody>
        <w:p w:rsidR="00087CE1" w:rsidRDefault="00087CE1" w:rsidP="00087CE1">
          <w:pPr>
            <w:pStyle w:val="EC622B8832DF44F7A218977A1D09D1B0"/>
          </w:pPr>
          <w:r w:rsidRPr="003E2A95">
            <w:rPr>
              <w:rStyle w:val="PlaceholderText"/>
              <w:rFonts w:cstheme="minorHAnsi"/>
              <w:color w:val="505050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2C8512B772274C9AA9BC6B45584D5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7B55F-1022-4047-B2B9-581924DDFA93}"/>
      </w:docPartPr>
      <w:docPartBody>
        <w:p w:rsidR="0006775E" w:rsidRDefault="0006775E" w:rsidP="0006775E">
          <w:pPr>
            <w:pStyle w:val="2C8512B772274C9AA9BC6B45584D5ED5"/>
          </w:pPr>
          <w:r w:rsidRPr="00270D41">
            <w:rPr>
              <w:rStyle w:val="PlaceholderText"/>
              <w:rFonts w:cstheme="minorHAnsi"/>
            </w:rPr>
            <w:t>Click or tap here to enter text.</w:t>
          </w:r>
        </w:p>
      </w:docPartBody>
    </w:docPart>
    <w:docPart>
      <w:docPartPr>
        <w:name w:val="6C74A47A0D3D49819C8DEDBCAB020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848A8-1EB8-4B16-A828-E17F292EB3FB}"/>
      </w:docPartPr>
      <w:docPartBody>
        <w:p w:rsidR="0006775E" w:rsidRDefault="0006775E" w:rsidP="0006775E">
          <w:pPr>
            <w:pStyle w:val="6C74A47A0D3D49819C8DEDBCAB020715"/>
          </w:pPr>
          <w:r w:rsidRPr="00270D41">
            <w:rPr>
              <w:rStyle w:val="PlaceholderText"/>
              <w:rFonts w:cstheme="minorHAnsi"/>
              <w:sz w:val="20"/>
              <w:szCs w:val="20"/>
            </w:rPr>
            <w:t>Click here to enter a date.</w:t>
          </w:r>
        </w:p>
      </w:docPartBody>
    </w:docPart>
    <w:docPart>
      <w:docPartPr>
        <w:name w:val="54E5EB04F6B14B3D898473A6A6B70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749C8-C84D-452F-B965-9C1BBD05FE5C}"/>
      </w:docPartPr>
      <w:docPartBody>
        <w:p w:rsidR="0006775E" w:rsidRDefault="0006775E" w:rsidP="0006775E">
          <w:pPr>
            <w:pStyle w:val="54E5EB04F6B14B3D898473A6A6B70809"/>
          </w:pPr>
          <w:r w:rsidRPr="00270D41">
            <w:rPr>
              <w:rStyle w:val="PlaceholderText"/>
              <w:rFonts w:cstheme="minorHAnsi"/>
              <w:sz w:val="20"/>
              <w:szCs w:val="20"/>
            </w:rPr>
            <w:t>Click here to enter a date.</w:t>
          </w:r>
        </w:p>
      </w:docPartBody>
    </w:docPart>
    <w:docPart>
      <w:docPartPr>
        <w:name w:val="1C9BE8101B8640439C036BDC3B56F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65711-4E57-48AE-A100-F887FD1A073C}"/>
      </w:docPartPr>
      <w:docPartBody>
        <w:p w:rsidR="0006775E" w:rsidRDefault="0006775E" w:rsidP="0006775E">
          <w:pPr>
            <w:pStyle w:val="1C9BE8101B8640439C036BDC3B56F33F"/>
          </w:pPr>
          <w:r w:rsidRPr="00270D41">
            <w:rPr>
              <w:rStyle w:val="PlaceholderText"/>
              <w:rFonts w:cstheme="minorHAnsi"/>
              <w:sz w:val="20"/>
              <w:szCs w:val="20"/>
            </w:rPr>
            <w:t>Click here to enter a date.</w:t>
          </w:r>
        </w:p>
      </w:docPartBody>
    </w:docPart>
    <w:docPart>
      <w:docPartPr>
        <w:name w:val="FB451962DBF144D2B798BCB122A07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4A1BA-6206-440F-AC27-191B9FC5EB16}"/>
      </w:docPartPr>
      <w:docPartBody>
        <w:p w:rsidR="0006775E" w:rsidRDefault="0006775E" w:rsidP="0006775E">
          <w:pPr>
            <w:pStyle w:val="FB451962DBF144D2B798BCB122A07862"/>
          </w:pPr>
          <w:r w:rsidRPr="003E2A95">
            <w:rPr>
              <w:rStyle w:val="PlaceholderText"/>
              <w:rFonts w:cstheme="minorHAnsi"/>
              <w:color w:val="383838"/>
              <w:sz w:val="20"/>
            </w:rPr>
            <w:t>Click here to enter text.</w:t>
          </w:r>
        </w:p>
      </w:docPartBody>
    </w:docPart>
    <w:docPart>
      <w:docPartPr>
        <w:name w:val="89D48DEA359C4914A801962496020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F5448-A304-44A5-AABE-C6760DD8AA16}"/>
      </w:docPartPr>
      <w:docPartBody>
        <w:p w:rsidR="0006775E" w:rsidRDefault="0006775E" w:rsidP="0006775E">
          <w:pPr>
            <w:pStyle w:val="89D48DEA359C4914A8019624960205D7"/>
          </w:pPr>
          <w:r w:rsidRPr="003E2A95">
            <w:rPr>
              <w:rStyle w:val="PlaceholderText"/>
              <w:rFonts w:cstheme="minorHAnsi"/>
              <w:iCs/>
              <w:color w:val="383838"/>
              <w:sz w:val="20"/>
            </w:rPr>
            <w:t>Click here to enter text.</w:t>
          </w:r>
        </w:p>
      </w:docPartBody>
    </w:docPart>
    <w:docPart>
      <w:docPartPr>
        <w:name w:val="3001BA4C13A947F490398A1ADE39E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1683-FD6E-484B-BB5C-708CD387D5F0}"/>
      </w:docPartPr>
      <w:docPartBody>
        <w:p w:rsidR="0006775E" w:rsidRDefault="0006775E" w:rsidP="0006775E">
          <w:pPr>
            <w:pStyle w:val="3001BA4C13A947F490398A1ADE39EEE6"/>
          </w:pPr>
          <w:r w:rsidRPr="003E2A95">
            <w:rPr>
              <w:rStyle w:val="PlaceholderText"/>
              <w:rFonts w:cstheme="minorHAnsi"/>
              <w:color w:val="505050"/>
              <w:sz w:val="18"/>
              <w:szCs w:val="18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TypographicSymbols">
    <w:panose1 w:val="00000000000000000000"/>
    <w:charset w:val="02"/>
    <w:family w:val="auto"/>
    <w:notTrueType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46C"/>
    <w:rsid w:val="0006775E"/>
    <w:rsid w:val="00087CE1"/>
    <w:rsid w:val="001439D5"/>
    <w:rsid w:val="0015763F"/>
    <w:rsid w:val="00285233"/>
    <w:rsid w:val="00466579"/>
    <w:rsid w:val="00544DB2"/>
    <w:rsid w:val="00652D71"/>
    <w:rsid w:val="006B3CD8"/>
    <w:rsid w:val="00756707"/>
    <w:rsid w:val="007B4050"/>
    <w:rsid w:val="00806CF6"/>
    <w:rsid w:val="009423DC"/>
    <w:rsid w:val="00A352FC"/>
    <w:rsid w:val="00B01879"/>
    <w:rsid w:val="00C4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775E"/>
    <w:rPr>
      <w:color w:val="808080"/>
    </w:rPr>
  </w:style>
  <w:style w:type="paragraph" w:customStyle="1" w:styleId="6E7263642BB2447C957CC65C63B7C3A7">
    <w:name w:val="6E7263642BB2447C957CC65C63B7C3A7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5504DF187CE4450B7959A018598F62A">
    <w:name w:val="55504DF187CE4450B7959A018598F62A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25F426CBFF64FE3AE9FDA26C4E50CD6">
    <w:name w:val="025F426CBFF64FE3AE9FDA26C4E50CD6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E916390427E4E729A3663DEA68E2C6F">
    <w:name w:val="CE916390427E4E729A3663DEA68E2C6F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97FEDA25C0240639F0645CAA139D901">
    <w:name w:val="A97FEDA25C0240639F0645CAA139D901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BF8F4E8809046059269B93DC9CF429E">
    <w:name w:val="4BF8F4E8809046059269B93DC9CF429E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F839312A50B4723B73CE8C0FDEE625A">
    <w:name w:val="2F839312A50B4723B73CE8C0FDEE625A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4E5BC4471884CD4AA05AABCCE959C57">
    <w:name w:val="E4E5BC4471884CD4AA05AABCCE959C57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EB102B3BA74DA881902C66A856C26B">
    <w:name w:val="A4EB102B3BA74DA881902C66A856C26B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14A8743F9A45918FB7E0418923B584">
    <w:name w:val="0414A8743F9A45918FB7E0418923B584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A97C37D4A48445399D7AFAD3BE41379">
    <w:name w:val="5A97C37D4A48445399D7AFAD3BE41379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7747A829237417CAA3B1146A7525681">
    <w:name w:val="A7747A829237417CAA3B1146A7525681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04653EA2BA1488E8D4DB181CF9C10A8">
    <w:name w:val="604653EA2BA1488E8D4DB181CF9C10A8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5660A6F427E45849C87C9CF106E4D33">
    <w:name w:val="D5660A6F427E45849C87C9CF106E4D33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65277D981D34B14AB336F2160E1FD66">
    <w:name w:val="565277D981D34B14AB336F2160E1FD66"/>
    <w:rsid w:val="0015763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A32D565BA524B87A9A38B564D9CB0D9">
    <w:name w:val="DA32D565BA524B87A9A38B564D9CB0D9"/>
    <w:rsid w:val="00087CE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C622B8832DF44F7A218977A1D09D1B0">
    <w:name w:val="EC622B8832DF44F7A218977A1D09D1B0"/>
    <w:rsid w:val="00087CE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C8512B772274C9AA9BC6B45584D5ED5">
    <w:name w:val="2C8512B772274C9AA9BC6B45584D5ED5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C74A47A0D3D49819C8DEDBCAB020715">
    <w:name w:val="6C74A47A0D3D49819C8DEDBCAB020715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4E5EB04F6B14B3D898473A6A6B70809">
    <w:name w:val="54E5EB04F6B14B3D898473A6A6B70809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C9BE8101B8640439C036BDC3B56F33F">
    <w:name w:val="1C9BE8101B8640439C036BDC3B56F33F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B451962DBF144D2B798BCB122A07862">
    <w:name w:val="FB451962DBF144D2B798BCB122A07862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9D48DEA359C4914A8019624960205D7">
    <w:name w:val="89D48DEA359C4914A8019624960205D7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001BA4C13A947F490398A1ADE39EEE6">
    <w:name w:val="3001BA4C13A947F490398A1ADE39EEE6"/>
    <w:rsid w:val="0006775E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FD147"/>
      </a:accent1>
      <a:accent2>
        <a:srgbClr val="C0504D"/>
      </a:accent2>
      <a:accent3>
        <a:srgbClr val="1F497D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0578E2-E5EE-4855-B299-D0253441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NON-C.E. COURSE CODE REQUEST_2026.02.26.dotx</Template>
  <TotalTime>129</TotalTime>
  <Pages>4</Pages>
  <Words>818</Words>
  <Characters>4700</Characters>
  <Application>Microsoft Office Word</Application>
  <DocSecurity>0</DocSecurity>
  <Lines>175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ucdhs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Tish Campbell</dc:creator>
  <cp:lastModifiedBy>Ashley F Vieira</cp:lastModifiedBy>
  <cp:revision>10</cp:revision>
  <cp:lastPrinted>2026-03-02T20:21:00Z</cp:lastPrinted>
  <dcterms:created xsi:type="dcterms:W3CDTF">2026-02-27T17:33:00Z</dcterms:created>
  <dcterms:modified xsi:type="dcterms:W3CDTF">2026-03-02T20:34:00Z</dcterms:modified>
</cp:coreProperties>
</file>